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1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0"/>
        <w:gridCol w:w="7960"/>
        <w:gridCol w:w="2319"/>
      </w:tblGrid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DFB3"/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DFB3"/>
          </w:tcPr>
          <w:p>
            <w:pPr>
              <w:pStyle w:val="TableParagraph"/>
              <w:spacing w:line="257" w:lineRule="exact"/>
              <w:ind w:left="2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pacing w:val="-1"/>
                <w:sz w:val="22"/>
              </w:rPr>
              <w:t>COMPANY</w:t>
            </w:r>
            <w:r>
              <w:rPr>
                <w:rFonts w:ascii="Calibri"/>
                <w:b/>
                <w:sz w:val="22"/>
              </w:rPr>
              <w:t> NAME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DFB3"/>
          </w:tcPr>
          <w:p>
            <w:pPr>
              <w:pStyle w:val="TableParagraph"/>
              <w:spacing w:line="257" w:lineRule="exact"/>
              <w:ind w:left="95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pacing w:val="-1"/>
                <w:sz w:val="22"/>
              </w:rPr>
              <w:t>AMOUNT</w:t>
            </w:r>
            <w:r>
              <w:rPr>
                <w:rFonts w:ascii="Calibri"/>
                <w:sz w:val="22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right="25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w w:val="95"/>
                <w:sz w:val="20"/>
              </w:rPr>
              <w:t>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8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BIN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USMAN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MINING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z w:val="20"/>
              </w:rPr>
              <w:t>CO.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z w:val="20"/>
              </w:rPr>
              <w:t>NIG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47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592,500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right="25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w w:val="95"/>
                <w:sz w:val="20"/>
              </w:rPr>
              <w:t>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8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SUNDAY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z w:val="20"/>
              </w:rPr>
              <w:t>EXPLORATION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AND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MINING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COMPANY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3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1,773,000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right="25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w w:val="95"/>
                <w:sz w:val="20"/>
              </w:rPr>
              <w:t>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1040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z w:val="20"/>
              </w:rPr>
              <w:t>INTERGRATED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ENGINEERING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47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126,000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right="25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w w:val="95"/>
                <w:sz w:val="20"/>
              </w:rPr>
              <w:t>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12-12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Elgado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47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246,000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right="25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w w:val="95"/>
                <w:sz w:val="20"/>
              </w:rPr>
              <w:t>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2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2121 </w:t>
            </w:r>
            <w:r>
              <w:rPr>
                <w:rFonts w:ascii="Calibri"/>
                <w:spacing w:val="-1"/>
                <w:sz w:val="22"/>
              </w:rPr>
              <w:t>Mining </w:t>
            </w:r>
            <w:r>
              <w:rPr>
                <w:rFonts w:ascii="Calibri"/>
                <w:sz w:val="22"/>
              </w:rPr>
              <w:t>%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Exploration </w:t>
            </w:r>
            <w:r>
              <w:rPr>
                <w:rFonts w:ascii="Calibri"/>
                <w:sz w:val="22"/>
              </w:rPr>
              <w:t>Ltd</w:t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right="94"/>
              <w:jc w:val="righ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22,500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right="25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w w:val="95"/>
                <w:sz w:val="20"/>
              </w:rPr>
              <w:t>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3E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Resources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240,000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right="25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w w:val="95"/>
                <w:sz w:val="20"/>
              </w:rPr>
              <w:t>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4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Real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Project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Service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right="25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w w:val="95"/>
                <w:sz w:val="20"/>
              </w:rPr>
              <w:t>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5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2"/>
                <w:sz w:val="20"/>
              </w:rPr>
              <w:t>SKYMS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NIG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47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150,000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right="25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w w:val="95"/>
                <w:sz w:val="20"/>
              </w:rPr>
              <w:t>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&amp;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B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GLOBAL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z w:val="20"/>
              </w:rPr>
              <w:t>STRATEGY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50,000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right="25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10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A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Ohindase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Partner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47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100,000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right="25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11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z w:val="20"/>
              </w:rPr>
              <w:t>A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z w:val="20"/>
              </w:rPr>
              <w:t>Shafa</w:t>
            </w:r>
            <w:r>
              <w:rPr>
                <w:rFonts w:ascii="Arial"/>
                <w:spacing w:val="-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right="25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12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z w:val="20"/>
              </w:rPr>
              <w:t>A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Sons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Global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Services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right="25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13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Essy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Multi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Concept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Investment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60,000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right="25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14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2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A </w:t>
            </w:r>
            <w:r>
              <w:rPr>
                <w:rFonts w:ascii="Calibri"/>
                <w:spacing w:val="-1"/>
                <w:sz w:val="22"/>
              </w:rPr>
              <w:t>Jidda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Trading Services</w:t>
            </w:r>
            <w:r>
              <w:rPr>
                <w:rFonts w:ascii="Calibri"/>
                <w:sz w:val="22"/>
              </w:rPr>
              <w:t> Ltd</w:t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right="25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15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A.A.Y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International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Co.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240,000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right="25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16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A.M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Dung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right="25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17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Aarti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Steel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231,000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right="25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18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ABADA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INVESTMENT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47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349,500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right="25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19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Abalas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Global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Resources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40,000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right="25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20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Abarmawa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Int'l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Co.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260,000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right="25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21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ABASA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ENT.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9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7,100,000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right="25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22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ABASAGRE</w:t>
            </w:r>
            <w:r>
              <w:rPr>
                <w:rFonts w:ascii="Arial"/>
                <w:spacing w:val="-18"/>
                <w:sz w:val="20"/>
              </w:rPr>
              <w:t> </w:t>
            </w:r>
            <w:r>
              <w:rPr>
                <w:rFonts w:ascii="Arial"/>
                <w:sz w:val="20"/>
              </w:rPr>
              <w:t>GEOTECHNIC</w:t>
            </w:r>
            <w:r>
              <w:rPr>
                <w:rFonts w:ascii="Arial"/>
                <w:spacing w:val="-1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SERVICE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20,000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right="25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23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Abasco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right="25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24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ABBA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BARGO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60,000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right="25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25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ABBEY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LAW</w:t>
            </w:r>
            <w:r>
              <w:rPr>
                <w:rFonts w:ascii="Arial"/>
                <w:spacing w:val="-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GEOLOGICAL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VENTURES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112,500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right="25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26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Abbk</w:t>
            </w:r>
            <w:r>
              <w:rPr>
                <w:rFonts w:ascii="Arial"/>
                <w:spacing w:val="-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8" w:lineRule="exact"/>
              <w:ind w:left="147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711,000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right="25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27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Abdulazeez</w:t>
            </w:r>
            <w:r>
              <w:rPr>
                <w:rFonts w:ascii="Arial"/>
                <w:spacing w:val="-2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Abdurazak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right="25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28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2"/>
                <w:sz w:val="20"/>
              </w:rPr>
              <w:t>Abdulganiyu</w:t>
            </w:r>
            <w:r>
              <w:rPr>
                <w:rFonts w:ascii="Arial"/>
                <w:spacing w:val="-18"/>
                <w:sz w:val="20"/>
              </w:rPr>
              <w:t> </w:t>
            </w:r>
            <w:r>
              <w:rPr>
                <w:rFonts w:ascii="Arial"/>
                <w:sz w:val="20"/>
              </w:rPr>
              <w:t>Hafsat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20,000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right="25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29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Abdulhamid</w:t>
            </w:r>
            <w:r>
              <w:rPr>
                <w:rFonts w:ascii="Arial"/>
                <w:spacing w:val="-2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Saifullahi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right="94"/>
              <w:jc w:val="righ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80,000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right="25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30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2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ABDULKADIR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ABDULRASHEED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80,000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right="25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31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ABDULLAHI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AHMADU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ALHAJI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right="25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32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Abdullahi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Jibrin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Shehu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47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100,000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right="25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33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Abdullahi</w:t>
            </w:r>
            <w:r>
              <w:rPr>
                <w:rFonts w:ascii="Arial"/>
                <w:spacing w:val="-21"/>
                <w:sz w:val="20"/>
              </w:rPr>
              <w:t> </w:t>
            </w:r>
            <w:r>
              <w:rPr>
                <w:rFonts w:ascii="Arial"/>
                <w:sz w:val="20"/>
              </w:rPr>
              <w:t>Muhammed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40,000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right="25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34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Abdullahi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1"/>
                <w:sz w:val="20"/>
              </w:rPr>
              <w:t>Umar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Madaki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300,000</w:t>
            </w:r>
            <w:r>
              <w:rPr>
                <w:rFonts w:ascii="Arial"/>
                <w:sz w:val="20"/>
              </w:rPr>
            </w:r>
          </w:p>
        </w:tc>
      </w:tr>
    </w:tbl>
    <w:p>
      <w:pPr>
        <w:spacing w:after="0" w:line="217" w:lineRule="exact"/>
        <w:jc w:val="left"/>
        <w:rPr>
          <w:rFonts w:ascii="Arial" w:hAnsi="Arial" w:cs="Arial" w:eastAsia="Arial"/>
          <w:sz w:val="20"/>
          <w:szCs w:val="20"/>
        </w:rPr>
        <w:sectPr>
          <w:type w:val="continuous"/>
          <w:pgSz w:w="15840" w:h="12240" w:orient="landscape"/>
          <w:pgMar w:top="1020" w:bottom="280" w:left="900" w:right="226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0"/>
        <w:gridCol w:w="7960"/>
        <w:gridCol w:w="2319"/>
      </w:tblGrid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right="25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35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Abdullhi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Idris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Mansur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40,000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right="25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36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ABDULMALIK</w:t>
            </w:r>
            <w:r>
              <w:rPr>
                <w:rFonts w:ascii="Arial"/>
                <w:spacing w:val="-1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SALAU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ABAYOMI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420,000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right="25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37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Abdulmumin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O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Musa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right="25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38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Abdulrahman</w:t>
            </w:r>
            <w:r>
              <w:rPr>
                <w:rFonts w:ascii="Arial"/>
                <w:spacing w:val="-1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Ango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20,000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right="25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39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ABDULRAZAK</w:t>
            </w:r>
            <w:r>
              <w:rPr>
                <w:rFonts w:ascii="Arial"/>
                <w:spacing w:val="-2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ABDULAZEEZ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420,000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right="25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40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ABDULSALAM</w:t>
            </w:r>
            <w:r>
              <w:rPr>
                <w:rFonts w:ascii="Arial"/>
                <w:spacing w:val="-1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HAKEEM</w:t>
            </w:r>
            <w:r>
              <w:rPr>
                <w:rFonts w:ascii="Arial"/>
                <w:spacing w:val="-16"/>
                <w:sz w:val="20"/>
              </w:rPr>
              <w:t> </w:t>
            </w:r>
            <w:r>
              <w:rPr>
                <w:rFonts w:ascii="Arial"/>
                <w:sz w:val="20"/>
              </w:rPr>
              <w:t>ATANDA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right="94"/>
              <w:jc w:val="righ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68,000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right="25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41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Abdulsalam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Joke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60,000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right="25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42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Abdusalam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Hakeem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Atanda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right="94"/>
              <w:jc w:val="righ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80,000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right="25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43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ABEFIRST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GLOBAL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RESOURCES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900,000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right="25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44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Abefirst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Global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Resources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Nig.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187,500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right="25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45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ABENELO</w:t>
            </w:r>
            <w:r>
              <w:rPr>
                <w:rFonts w:ascii="Arial"/>
                <w:spacing w:val="-1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CONSULT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right="25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46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Abilele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Projects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8" w:lineRule="exact"/>
              <w:ind w:left="13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2,127,000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right="25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47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Abiodun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pacing w:val="-2"/>
                <w:sz w:val="20"/>
              </w:rPr>
              <w:t>Ayinla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60,000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right="25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48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Abiola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Jamiu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Idowu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40,000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right="25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49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ABL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GRANITE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CO.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150,000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right="25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50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ABNAB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INT'L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CO.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right="25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51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Abrock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right="25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52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Absul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Co.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97,500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right="25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53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2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Abu </w:t>
            </w:r>
            <w:r>
              <w:rPr>
                <w:rFonts w:ascii="Calibri"/>
                <w:sz w:val="22"/>
              </w:rPr>
              <w:t>Amir </w:t>
            </w:r>
            <w:r>
              <w:rPr>
                <w:rFonts w:ascii="Calibri"/>
                <w:spacing w:val="-1"/>
                <w:sz w:val="22"/>
              </w:rPr>
              <w:t>Suleiman Abdulkarim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Enterprise</w:t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47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248,500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right="25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54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ABUALIHIM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3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1,081,500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right="25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55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Abubakar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Abdul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Toro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right="25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56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Abubakar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Abdullahi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z w:val="20"/>
              </w:rPr>
              <w:t>Adamu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right="25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57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Abubakar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Ibrahim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Naseh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47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440,000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right="25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58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</w:t>
            </w:r>
            <w:r>
              <w:rPr>
                <w:rFonts w:ascii="Arial"/>
                <w:sz w:val="20"/>
              </w:rPr>
              <w:t>b</w:t>
            </w:r>
            <w:r>
              <w:rPr>
                <w:rFonts w:ascii="Arial"/>
                <w:spacing w:val="-1"/>
                <w:sz w:val="20"/>
              </w:rPr>
              <w:t>u</w:t>
            </w:r>
            <w:r>
              <w:rPr>
                <w:rFonts w:ascii="Arial"/>
                <w:sz w:val="20"/>
              </w:rPr>
              <w:t>b</w:t>
            </w:r>
            <w:r>
              <w:rPr>
                <w:rFonts w:ascii="Arial"/>
                <w:spacing w:val="-1"/>
                <w:sz w:val="20"/>
              </w:rPr>
              <w:t>a</w:t>
            </w:r>
            <w:r>
              <w:rPr>
                <w:rFonts w:ascii="Arial"/>
                <w:spacing w:val="3"/>
                <w:sz w:val="20"/>
              </w:rPr>
              <w:t>k</w:t>
            </w:r>
            <w:r>
              <w:rPr>
                <w:rFonts w:ascii="Arial"/>
                <w:sz w:val="20"/>
              </w:rPr>
              <w:t>ar</w:t>
            </w:r>
            <w:r>
              <w:rPr>
                <w:rFonts w:ascii="Arial"/>
                <w:spacing w:val="-16"/>
                <w:sz w:val="20"/>
              </w:rPr>
              <w:t> </w:t>
            </w:r>
            <w:r>
              <w:rPr>
                <w:rFonts w:ascii="Arial"/>
                <w:sz w:val="20"/>
              </w:rPr>
              <w:t>U</w:t>
            </w:r>
            <w:r>
              <w:rPr>
                <w:rFonts w:ascii="Arial"/>
                <w:spacing w:val="1"/>
                <w:sz w:val="20"/>
              </w:rPr>
              <w:t>s</w:t>
            </w:r>
            <w:r>
              <w:rPr>
                <w:rFonts w:ascii="Arial"/>
                <w:spacing w:val="4"/>
                <w:sz w:val="20"/>
              </w:rPr>
              <w:t>m</w:t>
            </w:r>
            <w:r>
              <w:rPr>
                <w:rFonts w:ascii="Arial"/>
                <w:sz w:val="20"/>
              </w:rPr>
              <w:t>an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140,000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right="25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59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Abubakar</w:t>
            </w:r>
            <w:r>
              <w:rPr>
                <w:rFonts w:ascii="Arial"/>
                <w:spacing w:val="-17"/>
                <w:sz w:val="20"/>
              </w:rPr>
              <w:t> </w:t>
            </w:r>
            <w:r>
              <w:rPr>
                <w:rFonts w:ascii="Arial"/>
                <w:spacing w:val="-2"/>
                <w:sz w:val="20"/>
              </w:rPr>
              <w:t>Yahaya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right="94"/>
              <w:jc w:val="righ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70,000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right="25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60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Abubakar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2"/>
                <w:sz w:val="20"/>
              </w:rPr>
              <w:t>Yahaya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Garba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120,000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right="25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61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Abule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Sola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Ventures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8" w:lineRule="exact"/>
              <w:ind w:left="147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160,000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right="25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62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Abunju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Are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Investment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right="25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63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Aby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z w:val="20"/>
              </w:rPr>
              <w:t>Diamond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Mines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z w:val="20"/>
              </w:rPr>
              <w:t>&amp;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Construction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3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1,006,500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right="25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64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Abzat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Petroleum</w:t>
            </w:r>
            <w:r>
              <w:rPr>
                <w:rFonts w:ascii="Arial"/>
                <w:spacing w:val="-3"/>
                <w:sz w:val="20"/>
              </w:rPr>
              <w:t> </w:t>
            </w:r>
            <w:r>
              <w:rPr>
                <w:rFonts w:ascii="Arial"/>
                <w:sz w:val="20"/>
              </w:rPr>
              <w:t>&amp;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Gas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right="25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65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Accord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Integrated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Services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80,000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right="25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66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Ace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Goks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9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2,175,000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right="25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67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Acre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Marchatile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right="25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68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1"/>
                <w:sz w:val="20"/>
              </w:rPr>
              <w:t>ACWAEZE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JIDEOFOR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ARINZE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160,000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right="25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69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Adahally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&amp;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General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Business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3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1,675,500</w:t>
            </w:r>
          </w:p>
        </w:tc>
      </w:tr>
    </w:tbl>
    <w:p>
      <w:pPr>
        <w:spacing w:after="0" w:line="257" w:lineRule="exact"/>
        <w:jc w:val="left"/>
        <w:rPr>
          <w:rFonts w:ascii="Calibri" w:hAnsi="Calibri" w:cs="Calibri" w:eastAsia="Calibri"/>
          <w:sz w:val="22"/>
          <w:szCs w:val="22"/>
        </w:rPr>
        <w:sectPr>
          <w:pgSz w:w="15840" w:h="12240" w:orient="landscape"/>
          <w:pgMar w:top="1020" w:bottom="280" w:left="900" w:right="226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0"/>
        <w:gridCol w:w="7960"/>
        <w:gridCol w:w="2319"/>
      </w:tblGrid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right="25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70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ADAMDEEN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NIG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80,000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right="25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71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ADAMS</w:t>
            </w:r>
            <w:r>
              <w:rPr>
                <w:rFonts w:ascii="Arial"/>
                <w:spacing w:val="-19"/>
                <w:sz w:val="20"/>
              </w:rPr>
              <w:t> </w:t>
            </w:r>
            <w:r>
              <w:rPr>
                <w:rFonts w:ascii="Arial"/>
                <w:sz w:val="20"/>
              </w:rPr>
              <w:t>TOLUWALASE</w:t>
            </w:r>
            <w:r>
              <w:rPr>
                <w:rFonts w:ascii="Arial"/>
                <w:spacing w:val="-18"/>
                <w:sz w:val="20"/>
              </w:rPr>
              <w:t> </w:t>
            </w:r>
            <w:r>
              <w:rPr>
                <w:rFonts w:ascii="Arial"/>
                <w:spacing w:val="1"/>
                <w:sz w:val="20"/>
              </w:rPr>
              <w:t>IJOUWNAIUN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160,000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right="25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72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ADAMU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ABUBAKAR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ALKASIM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40,000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right="25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73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Adedosun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pacing w:val="1"/>
                <w:sz w:val="20"/>
              </w:rPr>
              <w:t>Wahab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z w:val="20"/>
              </w:rPr>
              <w:t>Adamasingba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80,000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right="25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74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Adejumo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Advanced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Merchandise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120,000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right="25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75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2"/>
                <w:sz w:val="20"/>
              </w:rPr>
              <w:t>Adeniyi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Adelusi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z w:val="20"/>
              </w:rPr>
              <w:t>Emmanuel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right="25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76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Ade-Olap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Global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Resources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160,000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right="25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77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2"/>
                <w:sz w:val="20"/>
              </w:rPr>
              <w:t>Adeoye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Luke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Adelabu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60,000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right="25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78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ADEPOJU</w:t>
            </w:r>
            <w:r>
              <w:rPr>
                <w:rFonts w:ascii="Arial"/>
                <w:spacing w:val="-16"/>
                <w:sz w:val="20"/>
              </w:rPr>
              <w:t> </w:t>
            </w:r>
            <w:r>
              <w:rPr>
                <w:rFonts w:ascii="Arial"/>
                <w:spacing w:val="1"/>
                <w:sz w:val="20"/>
              </w:rPr>
              <w:t>OLAOLUWA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SAMUEL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80,000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right="25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79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Adesola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Ajibade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Adeniran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47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220,000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right="25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80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Adetona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Saheed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Raheem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40,000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right="25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81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ADETU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YUSUF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OLAYINKA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40,000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right="25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82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1"/>
                <w:sz w:val="20"/>
              </w:rPr>
              <w:t>ADEWUMI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ADELEKE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KAZEM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20,000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right="25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83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Adkad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Rovero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Endeavours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Nig.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40,000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right="25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84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Adlas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Logistics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45,000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right="25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85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Adlas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Logistics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right="25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86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2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ADLAY </w:t>
            </w:r>
            <w:r>
              <w:rPr>
                <w:rFonts w:ascii="Calibri"/>
                <w:spacing w:val="-1"/>
                <w:sz w:val="22"/>
              </w:rPr>
              <w:t>MINING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LTD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47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240,000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right="25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87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ADLINCO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z w:val="20"/>
              </w:rPr>
              <w:t>CONSTRUCTION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z w:val="20"/>
              </w:rPr>
              <w:t>LIMITED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47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550,000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right="25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88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Ado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Dahiru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47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360,000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right="25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89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Adolph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Point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Integrated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Services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214,500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right="25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90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Aegean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Worldwide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120,000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right="25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91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AFO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z w:val="20"/>
              </w:rPr>
              <w:t>TIN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MINES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right="25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92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Afolayan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Oluwasegun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z w:val="20"/>
              </w:rPr>
              <w:t>James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40,000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right="25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93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Africa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Bridge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Engineering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264,000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right="25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94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Africa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Chuangtian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Co.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47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600,000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right="25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95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Africa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Minerals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z w:val="20"/>
              </w:rPr>
              <w:t>&amp;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Logistics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126,500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right="25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96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African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Foundries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8" w:lineRule="exact"/>
              <w:ind w:left="147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400,000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right="25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97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AFRICAN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MINERAL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&amp;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LOGISTICS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9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1,400,000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right="25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98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AFRICAN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MINERAL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RATING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&amp;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EXCHANGE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298,500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right="25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99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AFRICAN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MINERALS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AND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LOGISTICS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51,000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AFRICAN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NATURAL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RESOURCES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&amp;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MINES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433,000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African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Nonferous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Indutsries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9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4,830,000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AFRICAN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z w:val="20"/>
              </w:rPr>
              <w:t>NONFERROUS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z w:val="20"/>
              </w:rPr>
              <w:t>INDUSTRIES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47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200,000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African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Pits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z w:val="20"/>
              </w:rPr>
              <w:t>&amp;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Quarries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81,000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African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Refractory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&amp;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Allied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Products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6,000</w:t>
            </w:r>
            <w:r>
              <w:rPr>
                <w:rFonts w:ascii="Arial"/>
                <w:sz w:val="20"/>
              </w:rPr>
            </w:r>
          </w:p>
        </w:tc>
      </w:tr>
    </w:tbl>
    <w:p>
      <w:pPr>
        <w:spacing w:after="0" w:line="217" w:lineRule="exact"/>
        <w:jc w:val="right"/>
        <w:rPr>
          <w:rFonts w:ascii="Arial" w:hAnsi="Arial" w:cs="Arial" w:eastAsia="Arial"/>
          <w:sz w:val="20"/>
          <w:szCs w:val="20"/>
        </w:rPr>
        <w:sectPr>
          <w:pgSz w:w="15840" w:h="12240" w:orient="landscape"/>
          <w:pgMar w:top="1020" w:bottom="280" w:left="900" w:right="226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0"/>
        <w:gridCol w:w="7960"/>
        <w:gridCol w:w="2319"/>
      </w:tblGrid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Afridragon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z w:val="20"/>
              </w:rPr>
              <w:t>Resources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102,000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Afrigold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&amp;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Diamond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142,000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AFRIXIA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NIG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295,500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Afro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Mines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Nig.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40,000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Afrock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International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47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160,000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110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AG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Vision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Construction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111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Agaren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Muheal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40,000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112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Aghalibe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Chibuzo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2"/>
                <w:sz w:val="20"/>
              </w:rPr>
              <w:t>Eleazar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40,000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113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AGIA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ADONAI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LIMITED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80,000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114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Aginmy</w:t>
            </w:r>
            <w:r>
              <w:rPr>
                <w:rFonts w:ascii="Arial"/>
                <w:spacing w:val="-2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Vetures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298,500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115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AGRA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MINERALS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3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6,787,000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116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Aha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Construction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&amp;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Building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Materials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60,000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117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AHAMEFULE</w:t>
            </w:r>
            <w:r>
              <w:rPr>
                <w:rFonts w:ascii="Arial"/>
                <w:spacing w:val="-17"/>
                <w:sz w:val="20"/>
              </w:rPr>
              <w:t> </w:t>
            </w:r>
            <w:r>
              <w:rPr>
                <w:rFonts w:ascii="Arial"/>
                <w:sz w:val="20"/>
              </w:rPr>
              <w:t>KENNETH</w:t>
            </w:r>
            <w:r>
              <w:rPr>
                <w:rFonts w:ascii="Arial"/>
                <w:spacing w:val="-1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AKANDU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40,000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118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Ahia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Umuhioda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Uli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Beach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Owners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Multipurpose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Cooperative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Society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40,000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119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Ahmad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Nura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40,000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120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Ahmed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Babatunde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Olufemi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40,000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121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Ahmed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Hassan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Kogan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80,000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122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AHMED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SANI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NUHU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123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AHMED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TURAKI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LIMITED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150,000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124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AICO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ADO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IBRAHIM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COMPANY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9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1,628,000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125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Aiinel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Trading&amp;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Investment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Co.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80,000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126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Aikins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Roland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80,000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127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Aisas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Co.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3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1,200,000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128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AIYEGBUSI</w:t>
            </w:r>
            <w:r>
              <w:rPr>
                <w:rFonts w:ascii="Arial"/>
                <w:spacing w:val="-17"/>
                <w:sz w:val="20"/>
              </w:rPr>
              <w:t> </w:t>
            </w:r>
            <w:r>
              <w:rPr>
                <w:rFonts w:ascii="Arial"/>
                <w:spacing w:val="-2"/>
                <w:sz w:val="20"/>
              </w:rPr>
              <w:t>ADEBAYO</w:t>
            </w:r>
            <w:r>
              <w:rPr>
                <w:rFonts w:ascii="Arial"/>
                <w:spacing w:val="-1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BABASOLA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15,000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129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Aiyidakula</w:t>
            </w:r>
            <w:r>
              <w:rPr>
                <w:rFonts w:ascii="Arial"/>
                <w:spacing w:val="-1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Idakula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184,500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130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AJA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z w:val="20"/>
              </w:rPr>
              <w:t>INTERNATIONAL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z w:val="20"/>
              </w:rPr>
              <w:t>VENTURES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47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104,000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131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AJAYI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2"/>
                <w:sz w:val="20"/>
              </w:rPr>
              <w:t>BUSAYO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JOHN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180,000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132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2"/>
                <w:sz w:val="20"/>
              </w:rPr>
              <w:t>Ajayi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Olusola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Jacob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133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Ajibade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Adeniran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Adesola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40,000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134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AJMID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QUARRY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AND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INVESTMENT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135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AK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LIDEAL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MINES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33,000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136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Ak</w:t>
            </w:r>
            <w:r>
              <w:rPr>
                <w:rFonts w:ascii="Arial"/>
                <w:spacing w:val="-3"/>
                <w:sz w:val="20"/>
              </w:rPr>
              <w:t> </w:t>
            </w:r>
            <w:r>
              <w:rPr>
                <w:rFonts w:ascii="Arial"/>
                <w:sz w:val="20"/>
              </w:rPr>
              <w:t>Ndaman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z w:val="20"/>
              </w:rPr>
              <w:t>&amp;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Sons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126,000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137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Akahomen</w:t>
            </w:r>
            <w:r>
              <w:rPr>
                <w:rFonts w:ascii="Arial"/>
                <w:spacing w:val="-1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Justina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80,000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138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AKAMKPA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QUARRY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139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Akande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Oluwaseun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z w:val="20"/>
              </w:rPr>
              <w:t>Timothy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300,000</w:t>
            </w:r>
            <w:r>
              <w:rPr>
                <w:rFonts w:ascii="Arial"/>
                <w:sz w:val="20"/>
              </w:rPr>
            </w:r>
          </w:p>
        </w:tc>
      </w:tr>
    </w:tbl>
    <w:p>
      <w:pPr>
        <w:spacing w:after="0" w:line="217" w:lineRule="exact"/>
        <w:jc w:val="left"/>
        <w:rPr>
          <w:rFonts w:ascii="Arial" w:hAnsi="Arial" w:cs="Arial" w:eastAsia="Arial"/>
          <w:sz w:val="20"/>
          <w:szCs w:val="20"/>
        </w:rPr>
        <w:sectPr>
          <w:pgSz w:w="15840" w:h="12240" w:orient="landscape"/>
          <w:pgMar w:top="1020" w:bottom="280" w:left="900" w:right="226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0"/>
        <w:gridCol w:w="7960"/>
        <w:gridCol w:w="2319"/>
      </w:tblGrid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140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AKEEM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AJIBADE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z w:val="20"/>
              </w:rPr>
              <w:t>GODDAY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47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200,000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141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Akin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1"/>
                <w:sz w:val="20"/>
              </w:rPr>
              <w:t>Gems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International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142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Akinboni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z w:val="20"/>
              </w:rPr>
              <w:t>Sanmi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Lawrence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60,000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143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AKINCHANG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144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AKINCHANG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PAUL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145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Akin-Kas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Interbiz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146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1"/>
                <w:sz w:val="20"/>
              </w:rPr>
              <w:t>AKINWUMI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NURENI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OLAYINKA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147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AKLAD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MULTISYSTEM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NIG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9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3,994,500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148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AKOKO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ROCK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AND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MINES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149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2"/>
                <w:sz w:val="20"/>
              </w:rPr>
              <w:t>Akoyoyoiseyin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Investment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150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AKPASI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z w:val="20"/>
              </w:rPr>
              <w:t>LIMITED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151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Akshaya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20,000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152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Al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Musa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Yakubu/Gbadu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2"/>
                <w:sz w:val="20"/>
              </w:rPr>
              <w:t>Royal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System</w:t>
            </w:r>
            <w:r>
              <w:rPr>
                <w:rFonts w:ascii="Arial"/>
                <w:spacing w:val="-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8,000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153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ALABALCO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SYSTEMS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&amp;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SERVICES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120,000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154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Alafia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Technologies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8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807,000.00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155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AL-ANSAR</w:t>
            </w:r>
            <w:r>
              <w:rPr>
                <w:rFonts w:ascii="Arial"/>
                <w:spacing w:val="-23"/>
                <w:sz w:val="20"/>
              </w:rPr>
              <w:t> </w:t>
            </w:r>
            <w:r>
              <w:rPr>
                <w:rFonts w:ascii="Arial"/>
                <w:sz w:val="20"/>
              </w:rPr>
              <w:t>TECHNICAL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120,000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156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2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Albarika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 Quarry</w:t>
            </w:r>
            <w:r>
              <w:rPr>
                <w:rFonts w:ascii="Calibri"/>
                <w:sz w:val="22"/>
              </w:rPr>
              <w:t> Ltd</w:t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9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3,258,000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157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AL-BASH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RESOURCES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47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621,000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158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ALBMER</w:t>
            </w:r>
            <w:r>
              <w:rPr>
                <w:rFonts w:ascii="Arial"/>
                <w:spacing w:val="-18"/>
                <w:sz w:val="20"/>
              </w:rPr>
              <w:t> </w:t>
            </w:r>
            <w:r>
              <w:rPr>
                <w:rFonts w:ascii="Arial"/>
                <w:sz w:val="20"/>
              </w:rPr>
              <w:t>LIMITED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36,000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159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Albmer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160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Aldaab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Inteenational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20,000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161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Alfa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Distillers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z w:val="20"/>
              </w:rPr>
              <w:t>&amp;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Food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Processing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Industries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162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ALFTRADING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&amp;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z w:val="20"/>
              </w:rPr>
              <w:t>CO.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NIG.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163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ALH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HABIBU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HARUNA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ADAMU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47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180,000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164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ALH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1"/>
                <w:sz w:val="20"/>
              </w:rPr>
              <w:t>LAWAN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SARKIN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FULANI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47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200,000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165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ALH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MUSA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YUSUF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GARBA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40,000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166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ALH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SURAJO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NASIDI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MUHAMMAD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167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Alh.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Lawan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Sarkin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Fulani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20,000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168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ALH.ABUBAKAR</w:t>
            </w:r>
            <w:r>
              <w:rPr>
                <w:rFonts w:ascii="Arial"/>
                <w:spacing w:val="-2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ALKASIM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60,000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169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Alhaji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Maiwada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Baba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Alhaji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47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200,000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170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Alhaji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Sani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Yaro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2"/>
                <w:sz w:val="20"/>
              </w:rPr>
              <w:t>Coy.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137,500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171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Alhakeem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Construction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&amp;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Commercials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Co.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50,000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172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Alhasan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Mudi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173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ALHASSAN</w:t>
            </w:r>
            <w:r>
              <w:rPr>
                <w:rFonts w:ascii="Arial"/>
                <w:spacing w:val="-17"/>
                <w:sz w:val="20"/>
              </w:rPr>
              <w:t> </w:t>
            </w:r>
            <w:r>
              <w:rPr>
                <w:rFonts w:ascii="Arial"/>
                <w:sz w:val="20"/>
              </w:rPr>
              <w:t>MUDI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8" w:lineRule="exact"/>
              <w:ind w:left="147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400,000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174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Alhidab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60,000</w:t>
            </w:r>
            <w:r>
              <w:rPr>
                <w:rFonts w:ascii="Arial"/>
                <w:sz w:val="20"/>
              </w:rPr>
            </w:r>
          </w:p>
        </w:tc>
      </w:tr>
    </w:tbl>
    <w:p>
      <w:pPr>
        <w:spacing w:after="0" w:line="217" w:lineRule="exact"/>
        <w:jc w:val="right"/>
        <w:rPr>
          <w:rFonts w:ascii="Arial" w:hAnsi="Arial" w:cs="Arial" w:eastAsia="Arial"/>
          <w:sz w:val="20"/>
          <w:szCs w:val="20"/>
        </w:rPr>
        <w:sectPr>
          <w:pgSz w:w="15840" w:h="12240" w:orient="landscape"/>
          <w:pgMar w:top="1020" w:bottom="280" w:left="900" w:right="226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0"/>
        <w:gridCol w:w="7960"/>
        <w:gridCol w:w="2319"/>
      </w:tblGrid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175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Ali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Abdul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Galadima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60,000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176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ALIFIG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z w:val="20"/>
              </w:rPr>
              <w:t>INTERNATIONAL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108,000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177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2"/>
                <w:sz w:val="20"/>
              </w:rPr>
              <w:t>Aliyu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Abubakar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47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580,000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178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ALIYU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SAID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ABUBAKAR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150,000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179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ALIYU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SANUSI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120,000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180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Aliyukuta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120,000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181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Alizubura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Exploration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&amp;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Co.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745,000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182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Al-Jammy</w:t>
            </w:r>
            <w:r>
              <w:rPr>
                <w:rFonts w:ascii="Arial"/>
                <w:spacing w:val="-1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Concept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9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2,508,000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183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Alkad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Rovero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Endeavours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Nig.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20,000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184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All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States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z w:val="20"/>
              </w:rPr>
              <w:t>Travel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&amp;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Tours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185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ALLEGRO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OIL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AND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GAS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940,500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186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AL-Mabruf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Global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217,500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187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Almas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Co.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188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AL-MASAU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GLOBAL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EXCLUSIVE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3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1,190,500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189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AL-MUBARAK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z w:val="20"/>
              </w:rPr>
              <w:t>VENTURES</w:t>
            </w:r>
            <w:r>
              <w:rPr>
                <w:rFonts w:ascii="Arial"/>
                <w:spacing w:val="-16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190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Alpha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Distillers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Food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Processing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Industries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191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Alphacell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Revive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Associates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192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Alpine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Integrated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Minerals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Resources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47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675,500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193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Alsacam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723,000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194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ALTIMA</w:t>
            </w:r>
            <w:r>
              <w:rPr>
                <w:rFonts w:ascii="Arial"/>
                <w:spacing w:val="-1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CONSOLIDATED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3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1,804,000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195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ALU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QUARRIES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196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Aluko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Shakiru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2"/>
                <w:sz w:val="20"/>
              </w:rPr>
              <w:t>Kayode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20,000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197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Aluma</w:t>
            </w:r>
            <w:r>
              <w:rPr>
                <w:rFonts w:ascii="Arial"/>
                <w:spacing w:val="-1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Consolidated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40,000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198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AMADA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REGOLO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FRICA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INVESTMENT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536,500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199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Amadi</w:t>
            </w:r>
            <w:r>
              <w:rPr>
                <w:rFonts w:ascii="Arial"/>
                <w:spacing w:val="-18"/>
                <w:sz w:val="20"/>
              </w:rPr>
              <w:t> </w:t>
            </w:r>
            <w:r>
              <w:rPr>
                <w:rFonts w:ascii="Arial"/>
                <w:sz w:val="20"/>
              </w:rPr>
              <w:t>Emmanuel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40,000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AMAZAK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COMPANY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240,000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Amber-Tone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logistics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80,000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AMC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360,000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AMEA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AGRO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AND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MINING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EXPORT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ALLIANCE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9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1,333,000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AMEYIWA</w:t>
            </w:r>
            <w:r>
              <w:rPr>
                <w:rFonts w:ascii="Arial"/>
                <w:spacing w:val="-17"/>
                <w:sz w:val="20"/>
              </w:rPr>
              <w:t> </w:t>
            </w:r>
            <w:r>
              <w:rPr>
                <w:rFonts w:ascii="Arial"/>
                <w:sz w:val="20"/>
              </w:rPr>
              <w:t>CONSULTING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z w:val="20"/>
              </w:rPr>
              <w:t>LIMITED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250,000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2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AMGA</w:t>
            </w:r>
            <w:r>
              <w:rPr>
                <w:rFonts w:ascii="Calibri"/>
                <w:spacing w:val="-1"/>
                <w:sz w:val="22"/>
              </w:rPr>
              <w:t> AGRO</w:t>
            </w:r>
            <w:r>
              <w:rPr>
                <w:rFonts w:ascii="Calibri"/>
                <w:sz w:val="22"/>
              </w:rPr>
              <w:t> &amp;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EXPORT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ALLIANCE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47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280,000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Amia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Multi-Link</w:t>
            </w:r>
            <w:r>
              <w:rPr>
                <w:rFonts w:ascii="Arial"/>
                <w:spacing w:val="-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144,000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AMIJAPP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z w:val="20"/>
              </w:rPr>
              <w:t>LIMITED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47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757,000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Aminiya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Prospect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291,000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Aminu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Abdul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Hashim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40,000</w:t>
            </w:r>
            <w:r>
              <w:rPr>
                <w:rFonts w:ascii="Arial"/>
                <w:sz w:val="20"/>
              </w:rPr>
            </w:r>
          </w:p>
        </w:tc>
      </w:tr>
    </w:tbl>
    <w:p>
      <w:pPr>
        <w:spacing w:after="0" w:line="217" w:lineRule="exact"/>
        <w:jc w:val="right"/>
        <w:rPr>
          <w:rFonts w:ascii="Arial" w:hAnsi="Arial" w:cs="Arial" w:eastAsia="Arial"/>
          <w:sz w:val="20"/>
          <w:szCs w:val="20"/>
        </w:rPr>
        <w:sectPr>
          <w:pgSz w:w="15840" w:h="12240" w:orient="landscape"/>
          <w:pgMar w:top="1020" w:bottom="280" w:left="900" w:right="226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0"/>
        <w:gridCol w:w="7960"/>
        <w:gridCol w:w="2319"/>
      </w:tblGrid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210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AMINU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BABA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NABEGU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50,000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211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1"/>
                <w:sz w:val="20"/>
              </w:rPr>
              <w:t>Amkw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International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120,000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212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1"/>
                <w:sz w:val="20"/>
              </w:rPr>
              <w:t>Ammasa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Integrated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Services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616,000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213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AMOGOFON</w:t>
            </w:r>
            <w:r>
              <w:rPr>
                <w:rFonts w:ascii="Arial"/>
                <w:spacing w:val="-1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GLOBAL</w:t>
            </w:r>
            <w:r>
              <w:rPr>
                <w:rFonts w:ascii="Arial"/>
                <w:spacing w:val="-16"/>
                <w:sz w:val="20"/>
              </w:rPr>
              <w:t> </w:t>
            </w:r>
            <w:r>
              <w:rPr>
                <w:rFonts w:ascii="Arial"/>
                <w:sz w:val="20"/>
              </w:rPr>
              <w:t>VENTURES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40,000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214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Amsaj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Industrial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Co.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47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831,000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215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Amtas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20,000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216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Amurti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Investment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18,000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217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Anas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Malik</w:t>
            </w:r>
            <w:r>
              <w:rPr>
                <w:rFonts w:ascii="Arial"/>
                <w:spacing w:val="-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Anas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218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ANCIENT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MOUNTAINS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218,000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219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ANDA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z w:val="20"/>
              </w:rPr>
              <w:t>O</w:t>
            </w:r>
            <w:r>
              <w:rPr>
                <w:rFonts w:ascii="Arial"/>
                <w:spacing w:val="-4"/>
                <w:sz w:val="20"/>
              </w:rPr>
              <w:t> </w:t>
            </w:r>
            <w:r>
              <w:rPr>
                <w:rFonts w:ascii="Arial"/>
                <w:sz w:val="20"/>
              </w:rPr>
              <w:t>A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94,500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220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Angelmickey</w:t>
            </w:r>
            <w:r>
              <w:rPr>
                <w:rFonts w:ascii="Arial"/>
                <w:spacing w:val="-1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Integrated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Concept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221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Angle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Industries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222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Ango</w:t>
            </w:r>
            <w:r>
              <w:rPr>
                <w:rFonts w:ascii="Arial"/>
                <w:spacing w:val="-1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Abdulraman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40,000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223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ANLI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INVESTMENT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LIMITED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450,000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224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Anngood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Global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Investment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Nig.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150,000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225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Anngood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Global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Investment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Nig.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226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1"/>
                <w:sz w:val="20"/>
              </w:rPr>
              <w:t>ANWUDATE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-DE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NIG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9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1,865,500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227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APEX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MINES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297,000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228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APPEX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CONSTRUCTION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229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Ara-Centure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Investment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20,000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230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Architicultural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Baboo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Co.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171,000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231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Architrax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Consult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171,000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232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Archtype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Industries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109,000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233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1"/>
                <w:sz w:val="20"/>
              </w:rPr>
              <w:t>AREWA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DEVELOPERS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49,500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234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ARGVA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DEVELOPMENTS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235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ARIF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SYNERGY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INT'L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120,000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236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Arion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Energy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Services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180,000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237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Arodu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Abayomi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z w:val="20"/>
              </w:rPr>
              <w:t>Emmanuel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80,000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238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Aroti-Ioiat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Global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Concept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239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Arqua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Developers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80,000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240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ARTSTAR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MINING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47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924,000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241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Asba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2"/>
                <w:sz w:val="20"/>
              </w:rPr>
              <w:t>Synergy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Concept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3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1,514,000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242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Ascourt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Consult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752,500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243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ASDK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STANDARD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VISION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244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Aseet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2"/>
                <w:sz w:val="20"/>
              </w:rPr>
              <w:t>West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Africa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Interbiz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80,000</w:t>
            </w:r>
            <w:r>
              <w:rPr>
                <w:rFonts w:ascii="Arial"/>
                <w:sz w:val="20"/>
              </w:rPr>
            </w:r>
          </w:p>
        </w:tc>
      </w:tr>
    </w:tbl>
    <w:p>
      <w:pPr>
        <w:spacing w:after="0" w:line="217" w:lineRule="exact"/>
        <w:jc w:val="right"/>
        <w:rPr>
          <w:rFonts w:ascii="Arial" w:hAnsi="Arial" w:cs="Arial" w:eastAsia="Arial"/>
          <w:sz w:val="20"/>
          <w:szCs w:val="20"/>
        </w:rPr>
        <w:sectPr>
          <w:pgSz w:w="15840" w:h="12240" w:orient="landscape"/>
          <w:pgMar w:top="1020" w:bottom="280" w:left="900" w:right="226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0"/>
        <w:gridCol w:w="7960"/>
        <w:gridCol w:w="2319"/>
      </w:tblGrid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245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ASEGBE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GLOBAL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NIG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392,000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246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ASG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SOLAR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TECH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240,000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247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Ashakacem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right="94"/>
              <w:jc w:val="righ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50,000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248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Ashmalbar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47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460,000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249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94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ASHO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OIL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131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1,204,500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250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Ashprecious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Multi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Concept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Services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47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526,500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251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Asphalt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Unity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Construction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650,000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252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Asuowan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2"/>
                <w:sz w:val="20"/>
              </w:rPr>
              <w:t>Synergy</w:t>
            </w:r>
            <w:r>
              <w:rPr>
                <w:rFonts w:ascii="Arial"/>
                <w:spacing w:val="-1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50,000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253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2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Atiat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Trading Enterprises</w:t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47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160,000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254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Atiku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Jaburadeen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Alaba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120,000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255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Atingi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Trading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and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Investing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256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ATINOL</w:t>
            </w:r>
            <w:r>
              <w:rPr>
                <w:rFonts w:ascii="Arial"/>
                <w:spacing w:val="-18"/>
                <w:sz w:val="20"/>
              </w:rPr>
              <w:t> </w:t>
            </w:r>
            <w:r>
              <w:rPr>
                <w:rFonts w:ascii="Arial"/>
                <w:sz w:val="20"/>
              </w:rPr>
              <w:t>TRADING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120,000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257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ATLAS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z w:val="20"/>
              </w:rPr>
              <w:t>PETROLEUM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z w:val="20"/>
              </w:rPr>
              <w:t>INTERNATIONAL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3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2,131,500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258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ATM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QUARRIES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47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350,000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259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ATTAABASON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GLOBALCO.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NIG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150,000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260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ATTASFHAM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z w:val="20"/>
              </w:rPr>
              <w:t>INTEGRATED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SERVICES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40,000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261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AURELIUS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RESOURCES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880,500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262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AUS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GOLD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NIG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3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2,722,000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263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Auwal</w:t>
            </w:r>
            <w:r>
              <w:rPr>
                <w:rFonts w:ascii="Arial"/>
                <w:spacing w:val="-18"/>
                <w:sz w:val="20"/>
              </w:rPr>
              <w:t> </w:t>
            </w:r>
            <w:r>
              <w:rPr>
                <w:rFonts w:ascii="Arial"/>
                <w:sz w:val="20"/>
              </w:rPr>
              <w:t>Mohammed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40,000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264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1"/>
                <w:sz w:val="20"/>
              </w:rPr>
              <w:t>AUWALU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2"/>
                <w:sz w:val="20"/>
              </w:rPr>
              <w:t>ALIYU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IDRIS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80,000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265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Auxilia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Ventures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266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2"/>
                <w:sz w:val="20"/>
              </w:rPr>
              <w:t>AWAL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INVESTMENT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267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2"/>
                <w:sz w:val="20"/>
              </w:rPr>
              <w:t>AWALLAWA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COMPANY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NIG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3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1,331,000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268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2"/>
                <w:sz w:val="20"/>
              </w:rPr>
              <w:t>Awalu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2"/>
                <w:sz w:val="20"/>
              </w:rPr>
              <w:t>Iliyasu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80,000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269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2"/>
                <w:sz w:val="20"/>
              </w:rPr>
              <w:t>Ayilara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Akinwumi</w:t>
            </w:r>
            <w:r>
              <w:rPr>
                <w:rFonts w:ascii="Arial"/>
                <w:spacing w:val="4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Saheed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80,000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270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3"/>
                <w:sz w:val="20"/>
              </w:rPr>
              <w:t>Ayiyi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Agro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Allied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and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Mines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z w:val="20"/>
              </w:rPr>
              <w:t>Resources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z w:val="20"/>
              </w:rPr>
              <w:t>Coy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288,000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271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2"/>
                <w:sz w:val="20"/>
              </w:rPr>
              <w:t>Ayodele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Elizabeth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2"/>
                <w:sz w:val="20"/>
              </w:rPr>
              <w:t>Adeyoyin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8" w:lineRule="exact"/>
              <w:ind w:left="147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260,000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272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2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AYON</w:t>
            </w:r>
            <w:r>
              <w:rPr>
                <w:rFonts w:ascii="Calibri"/>
                <w:spacing w:val="-1"/>
                <w:sz w:val="22"/>
              </w:rPr>
              <w:t> MINING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LTD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47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334,250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273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AYOSTAYE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MINERALS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80,000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274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2"/>
                <w:sz w:val="20"/>
              </w:rPr>
              <w:t>Ayotaye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Minerals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47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375,000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275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AYSUCO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PROJECT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CONCERN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80,000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276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2"/>
                <w:sz w:val="20"/>
              </w:rPr>
              <w:t>AYU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AND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COMPANY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z w:val="20"/>
              </w:rPr>
              <w:t>LIMITED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277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2"/>
                <w:sz w:val="20"/>
              </w:rPr>
              <w:t>Ayudidibe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Mega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Ventures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Nig.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278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Azakere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Emmanuel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Aton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279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B.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NOMA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GLOBAL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z w:val="20"/>
              </w:rPr>
              <w:t>CO.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375,000</w:t>
            </w:r>
            <w:r>
              <w:rPr>
                <w:rFonts w:ascii="Arial"/>
                <w:sz w:val="20"/>
              </w:rPr>
            </w:r>
          </w:p>
        </w:tc>
      </w:tr>
    </w:tbl>
    <w:p>
      <w:pPr>
        <w:spacing w:after="0" w:line="217" w:lineRule="exact"/>
        <w:jc w:val="left"/>
        <w:rPr>
          <w:rFonts w:ascii="Arial" w:hAnsi="Arial" w:cs="Arial" w:eastAsia="Arial"/>
          <w:sz w:val="20"/>
          <w:szCs w:val="20"/>
        </w:rPr>
        <w:sectPr>
          <w:pgSz w:w="15840" w:h="12240" w:orient="landscape"/>
          <w:pgMar w:top="1020" w:bottom="280" w:left="900" w:right="226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0"/>
        <w:gridCol w:w="7960"/>
        <w:gridCol w:w="2319"/>
      </w:tblGrid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280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2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BAAKINI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AGRO</w:t>
            </w:r>
            <w:r>
              <w:rPr>
                <w:rFonts w:ascii="Calibri"/>
                <w:sz w:val="22"/>
              </w:rPr>
              <w:t> ALLIED </w:t>
            </w:r>
            <w:r>
              <w:rPr>
                <w:rFonts w:ascii="Calibri"/>
                <w:spacing w:val="-1"/>
                <w:sz w:val="22"/>
              </w:rPr>
              <w:t>CONTINENTAL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SERVICES LTD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47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238,750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281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BABA-GOBA</w:t>
            </w:r>
            <w:r>
              <w:rPr>
                <w:rFonts w:ascii="Arial"/>
                <w:spacing w:val="-2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ENTERPRISES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180,000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282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BABANGIDA</w:t>
            </w:r>
            <w:r>
              <w:rPr>
                <w:rFonts w:ascii="Arial"/>
                <w:spacing w:val="-1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MEMORIAL</w:t>
            </w:r>
            <w:r>
              <w:rPr>
                <w:rFonts w:ascii="Arial"/>
                <w:spacing w:val="-16"/>
                <w:sz w:val="20"/>
              </w:rPr>
              <w:t> </w:t>
            </w:r>
            <w:r>
              <w:rPr>
                <w:rFonts w:ascii="Arial"/>
                <w:sz w:val="20"/>
              </w:rPr>
              <w:t>MULTIPURPOSE</w:t>
            </w:r>
            <w:r>
              <w:rPr>
                <w:rFonts w:ascii="Arial"/>
                <w:spacing w:val="-1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COOPERATIVE</w:t>
            </w:r>
            <w:r>
              <w:rPr>
                <w:rFonts w:ascii="Arial"/>
                <w:spacing w:val="-17"/>
                <w:sz w:val="20"/>
              </w:rPr>
              <w:t> </w:t>
            </w:r>
            <w:r>
              <w:rPr>
                <w:rFonts w:ascii="Arial"/>
                <w:sz w:val="20"/>
              </w:rPr>
              <w:t>SOCIETY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283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Babatunde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Samuel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Atanda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&amp;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Sons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20,000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284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BABIK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GLOBAL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VENTURES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NIG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27,000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285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Babs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Allan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258,000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286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1"/>
                <w:sz w:val="20"/>
              </w:rPr>
              <w:t>BADEOWO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z w:val="20"/>
              </w:rPr>
              <w:t>ROCK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CONVERGENCE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287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Badger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Mines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9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7,220,000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288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Badger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Mines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3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1,593,000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289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BAIBRAMS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CO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150,000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290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BAKOBASS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INVESTMENT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120,000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291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Bala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Jamilu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40,000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292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BALOGUN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pacing w:val="2"/>
                <w:sz w:val="20"/>
              </w:rPr>
              <w:t>IDOWU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MUSILIU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47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440,000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293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BALOGUN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OLALEKAN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MUSLIU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80,000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294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BALSA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ABS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NIG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160,000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295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Bamaiyi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Aaron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Danfulani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296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BAMBOO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TRYBE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160,000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297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Banaset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Global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Resources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148,500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298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Baosheng</w:t>
            </w:r>
            <w:r>
              <w:rPr>
                <w:rFonts w:ascii="Arial"/>
                <w:spacing w:val="-2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International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716,000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299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Barat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20,000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300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Barawa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Batagarawa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Multipurpose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Cooperative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Society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301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Barclays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Gedi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Industries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81,000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302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BARNAS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RESOURCES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DEVELOPMENT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47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600,000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303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Barwee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Crushed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Rock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Industry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304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BASE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CRUSH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NIG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294,000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305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Bashiru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Haruna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40,000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306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Bashiru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z w:val="20"/>
              </w:rPr>
              <w:t>Olamilekan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Yinnus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80,000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307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BASIN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3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8,801,000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308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Bauchi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2"/>
                <w:sz w:val="20"/>
              </w:rPr>
              <w:t>Synergy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and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Exploration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3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1,511,000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309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2"/>
                <w:sz w:val="20"/>
              </w:rPr>
              <w:t>BAWA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RIJAN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SONS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COMPANY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80,000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310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Bayema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Building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&amp;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Boropit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2"/>
                <w:sz w:val="20"/>
              </w:rPr>
              <w:t>Worker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Ent.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80,000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311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2"/>
                <w:sz w:val="20"/>
              </w:rPr>
              <w:t>Bayview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Oil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z w:val="20"/>
              </w:rPr>
              <w:t>&amp;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Gas</w:t>
            </w:r>
            <w:r>
              <w:rPr>
                <w:rFonts w:ascii="Arial"/>
                <w:spacing w:val="-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312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Beatrice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z w:val="20"/>
              </w:rPr>
              <w:t>Ovonomo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Oluwasina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20,000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313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BEAUMONT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EXPLORATION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AND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PRODUCTION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COMP.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232,500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314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2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BECCAS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GLOBAL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CONSULT</w:t>
            </w:r>
            <w:r>
              <w:rPr>
                <w:rFonts w:ascii="Calibri"/>
                <w:sz w:val="22"/>
              </w:rPr>
              <w:t> LIMITED</w:t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47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500,000</w:t>
            </w:r>
          </w:p>
        </w:tc>
      </w:tr>
    </w:tbl>
    <w:p>
      <w:pPr>
        <w:spacing w:after="0" w:line="257" w:lineRule="exact"/>
        <w:jc w:val="left"/>
        <w:rPr>
          <w:rFonts w:ascii="Calibri" w:hAnsi="Calibri" w:cs="Calibri" w:eastAsia="Calibri"/>
          <w:sz w:val="22"/>
          <w:szCs w:val="22"/>
        </w:rPr>
        <w:sectPr>
          <w:pgSz w:w="15840" w:h="12240" w:orient="landscape"/>
          <w:pgMar w:top="1020" w:bottom="280" w:left="900" w:right="226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0"/>
        <w:gridCol w:w="7960"/>
        <w:gridCol w:w="2319"/>
      </w:tblGrid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315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Bees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Industries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47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160,000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316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BELLO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ISAH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80,000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317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Beltop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Integrated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Multiservices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80,000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318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Bennicle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Investment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Nig.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225,000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319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BENUE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CEMENT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z w:val="20"/>
              </w:rPr>
              <w:t>CO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8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11,200,000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320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BEST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DIVING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FORTUNE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PLASTIC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NIG.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297,000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321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BEST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KAMCO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RESOURCES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MARKETING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NIG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90,000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322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Best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Stone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Solution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International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323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Best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Total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Industries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72,000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324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Bestwill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Ceramic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120,000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325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Bethany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Eng.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Tech.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Services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20,000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326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BETSAM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GLOBAL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RESOURCES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296,000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327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BHAJIA</w:t>
            </w:r>
            <w:r>
              <w:rPr>
                <w:rFonts w:ascii="Arial"/>
                <w:spacing w:val="-18"/>
                <w:sz w:val="20"/>
              </w:rPr>
              <w:t> </w:t>
            </w:r>
            <w:r>
              <w:rPr>
                <w:rFonts w:ascii="Arial"/>
                <w:sz w:val="20"/>
              </w:rPr>
              <w:t>INTERNATIONAL</w:t>
            </w:r>
            <w:r>
              <w:rPr>
                <w:rFonts w:ascii="Arial"/>
                <w:spacing w:val="-16"/>
                <w:sz w:val="20"/>
              </w:rPr>
              <w:t> </w:t>
            </w:r>
            <w:r>
              <w:rPr>
                <w:rFonts w:ascii="Arial"/>
                <w:sz w:val="20"/>
              </w:rPr>
              <w:t>LIMITED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328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BIANCORP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z w:val="20"/>
              </w:rPr>
              <w:t>VENTURES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COMPANY</w:t>
            </w:r>
            <w:r>
              <w:rPr>
                <w:rFonts w:ascii="Arial"/>
                <w:spacing w:val="-17"/>
                <w:sz w:val="20"/>
              </w:rPr>
              <w:t> </w:t>
            </w:r>
            <w:r>
              <w:rPr>
                <w:rFonts w:ascii="Arial"/>
                <w:sz w:val="20"/>
              </w:rPr>
              <w:t>LIMITED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329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BIC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BUDSERVICE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9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1,600,000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330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Bidebola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Intl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20,000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331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1"/>
                <w:sz w:val="20"/>
              </w:rPr>
              <w:t>BIGWORKS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47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240,000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332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BIN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MUAZ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ENT</w:t>
            </w:r>
            <w:r>
              <w:rPr>
                <w:rFonts w:ascii="Arial"/>
                <w:spacing w:val="-3"/>
                <w:sz w:val="20"/>
              </w:rPr>
              <w:t> </w:t>
            </w:r>
            <w:r>
              <w:rPr>
                <w:rFonts w:ascii="Arial"/>
                <w:sz w:val="20"/>
              </w:rPr>
              <w:t>NIG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47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928,000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333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Bin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z w:val="20"/>
              </w:rPr>
              <w:t>Usman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z w:val="20"/>
              </w:rPr>
              <w:t>Co.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Nig.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3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2,008,500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334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Binta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z w:val="20"/>
              </w:rPr>
              <w:t>Shagamu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20,000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335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BIO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MINERLAS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AND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PETROCHEMICALS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CO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739,500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336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BISWAKARA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ENTERPRISE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NIG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292,500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337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BK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and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Metals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338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BLACO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339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Blessed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Egbogu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Motors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180,000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340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Blessed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Global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Integrated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Miners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47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560,000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341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Blue-Ribbon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Global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Ent.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246,000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342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Bluestone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343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BLUETOPAZ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&amp;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INVESTMENT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z w:val="20"/>
              </w:rPr>
              <w:t>NIG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47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336,000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344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Boama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&amp;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Exploratioin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3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1,050,000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345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Boldcings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Integrated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Services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346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Bollas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Integrated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Projects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20,000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347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Bon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Qualite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47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200,000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348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Boraru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Metals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349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Borgu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2"/>
                <w:sz w:val="20"/>
              </w:rPr>
              <w:t>Royal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Mines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835,000</w:t>
            </w:r>
            <w:r>
              <w:rPr>
                <w:rFonts w:ascii="Arial"/>
                <w:sz w:val="20"/>
              </w:rPr>
            </w:r>
          </w:p>
        </w:tc>
      </w:tr>
    </w:tbl>
    <w:p>
      <w:pPr>
        <w:spacing w:after="0" w:line="217" w:lineRule="exact"/>
        <w:jc w:val="left"/>
        <w:rPr>
          <w:rFonts w:ascii="Arial" w:hAnsi="Arial" w:cs="Arial" w:eastAsia="Arial"/>
          <w:sz w:val="20"/>
          <w:szCs w:val="20"/>
        </w:rPr>
        <w:sectPr>
          <w:pgSz w:w="15840" w:h="12240" w:orient="landscape"/>
          <w:pgMar w:top="1020" w:bottom="280" w:left="900" w:right="226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0"/>
        <w:gridCol w:w="7960"/>
        <w:gridCol w:w="2319"/>
      </w:tblGrid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350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BRAINS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AND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HAMMERS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9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1,950,000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351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Brickell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Project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&amp;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Investment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47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779,500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352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Bright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View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Iner-Link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47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300,000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353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BRIGHTVIEW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z w:val="20"/>
              </w:rPr>
              <w:t>INTER-LINE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47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212,000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354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BRUVURA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IND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NIG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3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1,324,000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355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BSSB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International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47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120,000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356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BTBG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LIMITED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3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1,396,500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357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BUA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z w:val="20"/>
              </w:rPr>
              <w:t>INTERNATIONAL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18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64,325,500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358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BUD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z w:val="20"/>
              </w:rPr>
              <w:t>INFRASTRUCTURES</w:t>
            </w:r>
            <w:r>
              <w:rPr>
                <w:rFonts w:ascii="Arial"/>
                <w:spacing w:val="-16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592,500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359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BUHAR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AHMED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ON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BEHALLF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OF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SMJ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150,000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360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BUILT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ENVIRONMENT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630,000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361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1"/>
                <w:sz w:val="20"/>
              </w:rPr>
              <w:t>Bukuma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Consultancy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System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Services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450,000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362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Buli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Co.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80,000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363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Bullavard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48,000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364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Bullet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Int'l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60,000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365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BULULUG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MINES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366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Buy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Stone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288,000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367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BUYSTONE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z w:val="20"/>
              </w:rPr>
              <w:t>LIMITED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47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560,000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368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CAFRAMIC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GLOBAL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z w:val="20"/>
              </w:rPr>
              <w:t>INDUSTRY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20,000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369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Calcite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Project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Solutions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80,000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370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CALHOUN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GLOBAL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VENTURES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480,000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371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CALINDRE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9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6,450,500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372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CALSHOT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NIG.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47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600,000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373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Can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Lung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3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1,600,000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374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Capital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Four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Investement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351,000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375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CAPITAL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FOUR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INVESTMENT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3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1,050,000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376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CARBOD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INVESTMENT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60,000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377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CARBON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CRYSTAL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RESOURCES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47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472,500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378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Carcel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Oil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and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z w:val="20"/>
              </w:rPr>
              <w:t>Gas</w:t>
            </w:r>
            <w:r>
              <w:rPr>
                <w:rFonts w:ascii="Arial"/>
                <w:spacing w:val="-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168,500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379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Carlco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Integrated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Services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47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120,000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380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CARLISLE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ASAAY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3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3,163,500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381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Carsel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Oil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z w:val="20"/>
              </w:rPr>
              <w:t>&amp;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z w:val="20"/>
              </w:rPr>
              <w:t>Gas</w:t>
            </w:r>
            <w:r>
              <w:rPr>
                <w:rFonts w:ascii="Arial"/>
                <w:spacing w:val="-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382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CC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OGANA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80,000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383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CCECC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Nig.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9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2,000,000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384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Ceaseless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Praise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47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154,500</w:t>
            </w:r>
          </w:p>
        </w:tc>
      </w:tr>
    </w:tbl>
    <w:p>
      <w:pPr>
        <w:spacing w:after="0" w:line="257" w:lineRule="exact"/>
        <w:jc w:val="left"/>
        <w:rPr>
          <w:rFonts w:ascii="Calibri" w:hAnsi="Calibri" w:cs="Calibri" w:eastAsia="Calibri"/>
          <w:sz w:val="22"/>
          <w:szCs w:val="22"/>
        </w:rPr>
        <w:sectPr>
          <w:pgSz w:w="15840" w:h="12240" w:orient="landscape"/>
          <w:pgMar w:top="1020" w:bottom="280" w:left="900" w:right="226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0"/>
        <w:gridCol w:w="7960"/>
        <w:gridCol w:w="2319"/>
      </w:tblGrid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385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Cedarore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585,000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386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CENKATT</w:t>
            </w:r>
            <w:r>
              <w:rPr>
                <w:rFonts w:ascii="Arial"/>
                <w:spacing w:val="-16"/>
                <w:sz w:val="20"/>
              </w:rPr>
              <w:t> </w:t>
            </w:r>
            <w:r>
              <w:rPr>
                <w:rFonts w:ascii="Arial"/>
                <w:sz w:val="20"/>
              </w:rPr>
              <w:t>LIMITED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162,000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387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Centiple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Ridge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Inernational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48,000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388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CENTURY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CO.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9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9,200,000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389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Cever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Endeavour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Co.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47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318,500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390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1"/>
                <w:sz w:val="20"/>
              </w:rPr>
              <w:t>CEWOPI</w:t>
            </w:r>
            <w:r>
              <w:rPr>
                <w:rFonts w:ascii="Arial"/>
                <w:spacing w:val="-17"/>
                <w:sz w:val="20"/>
              </w:rPr>
              <w:t> </w:t>
            </w:r>
            <w:r>
              <w:rPr>
                <w:rFonts w:ascii="Arial"/>
                <w:sz w:val="20"/>
              </w:rPr>
              <w:t>LIMITED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391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CGC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3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1,050,000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392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94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Channelwell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Global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148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919,500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393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Chiazor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Ventures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20,000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394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Chidamz</w:t>
            </w:r>
            <w:r>
              <w:rPr>
                <w:rFonts w:ascii="Arial"/>
                <w:spacing w:val="-1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Concept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Ventures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395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Chidozie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Philip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1"/>
                <w:sz w:val="20"/>
              </w:rPr>
              <w:t>Umekej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40,000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396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CHI-IHUEGO</w:t>
            </w:r>
            <w:r>
              <w:rPr>
                <w:rFonts w:ascii="Arial"/>
                <w:spacing w:val="-16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20,000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397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Chima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Chinedu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Sampson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140,000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398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China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Africa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Biulding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Materials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3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2,064,000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399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CHINA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COMMUNICATIONS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CONSTRUCTION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CO.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NIG.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47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450,000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400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CHINA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HARBOUR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ENGR.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CO.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NIG.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3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1,750,000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401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China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Solid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z w:val="20"/>
              </w:rPr>
              <w:t>Rock</w:t>
            </w:r>
            <w:r>
              <w:rPr>
                <w:rFonts w:ascii="Arial"/>
                <w:spacing w:val="-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820,000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402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China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Zhongghao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47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400,000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403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CHINEKE</w:t>
            </w:r>
            <w:r>
              <w:rPr>
                <w:rFonts w:ascii="Arial"/>
                <w:spacing w:val="-1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EMMANUEL</w:t>
            </w:r>
            <w:r>
              <w:rPr>
                <w:rFonts w:ascii="Arial"/>
                <w:spacing w:val="-1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CHINEDU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80,000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404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Chinfa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Co.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37,500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405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Chnnel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2"/>
                <w:sz w:val="20"/>
              </w:rPr>
              <w:t>Well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Global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9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1,350,000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406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Choice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2"/>
                <w:sz w:val="20"/>
              </w:rPr>
              <w:t>World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Oil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and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Gas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Industries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60,000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407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CHRISFRED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COMPANY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408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Christopoher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Edward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Ogala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409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Chuky-Naddy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Co.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Nig.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410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Chunfa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Company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30,000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411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Chuxed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Atibiz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Services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412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CLARISVER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z w:val="20"/>
              </w:rPr>
              <w:t>SOLUTIONS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47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873,000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413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CLAROS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AND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SING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z w:val="20"/>
              </w:rPr>
              <w:t>NIG.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40,000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414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Classic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1"/>
                <w:sz w:val="20"/>
              </w:rPr>
              <w:t>Wears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z w:val="20"/>
              </w:rPr>
              <w:t>&amp;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Multibiz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Link</w:t>
            </w:r>
            <w:r>
              <w:rPr>
                <w:rFonts w:ascii="Arial"/>
                <w:spacing w:val="-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90,000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415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CLC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Technical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&amp;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Engineering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9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1,100,000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416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CNBM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INVESTMENT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3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1,050,000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417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CNC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Engineering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Company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418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Coastland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Multi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Services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Capital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294,000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419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CODIN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z w:val="20"/>
              </w:rPr>
              <w:t>INVESTMENTS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200,000</w:t>
            </w:r>
            <w:r>
              <w:rPr>
                <w:rFonts w:ascii="Arial"/>
                <w:sz w:val="20"/>
              </w:rPr>
            </w:r>
          </w:p>
        </w:tc>
      </w:tr>
    </w:tbl>
    <w:p>
      <w:pPr>
        <w:spacing w:after="0" w:line="217" w:lineRule="exact"/>
        <w:jc w:val="left"/>
        <w:rPr>
          <w:rFonts w:ascii="Arial" w:hAnsi="Arial" w:cs="Arial" w:eastAsia="Arial"/>
          <w:sz w:val="20"/>
          <w:szCs w:val="20"/>
        </w:rPr>
        <w:sectPr>
          <w:pgSz w:w="15840" w:h="12240" w:orient="landscape"/>
          <w:pgMar w:top="1020" w:bottom="280" w:left="900" w:right="226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0"/>
        <w:gridCol w:w="7960"/>
        <w:gridCol w:w="2319"/>
      </w:tblGrid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420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Comestar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Manufacturing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Co.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47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240,000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421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COMET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MINERAL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9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4,900,000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422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Comezin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Interlink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423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COMMODITY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z w:val="20"/>
              </w:rPr>
              <w:t>PRODUCTION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AND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EXCHANGE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CENTER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120,000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424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Compass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Plus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Hitech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425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Comrade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Bancik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Jibrin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Kamga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102,000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426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CONAWILSON</w:t>
            </w:r>
            <w:r>
              <w:rPr>
                <w:rFonts w:ascii="Arial"/>
                <w:spacing w:val="-19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150,000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427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CONNAELON</w:t>
            </w:r>
            <w:r>
              <w:rPr>
                <w:rFonts w:ascii="Arial"/>
                <w:spacing w:val="-18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150,000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428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Consorzio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Singnergia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Nig.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9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1,290,000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429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CONSTRUCTION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z w:val="20"/>
              </w:rPr>
              <w:t>PRODUCTS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NIG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430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CONSTRUCTION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SUPPORT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47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200,000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431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CONTINENTAL</w:t>
            </w:r>
            <w:r>
              <w:rPr>
                <w:rFonts w:ascii="Arial"/>
                <w:spacing w:val="-2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DYNAMIC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432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Convenant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1"/>
                <w:sz w:val="20"/>
              </w:rPr>
              <w:t>Gems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&amp;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Jewelry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504,000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433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1"/>
                <w:sz w:val="20"/>
              </w:rPr>
              <w:t>CONWILDER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RESOURCES</w:t>
            </w:r>
            <w:r>
              <w:rPr>
                <w:rFonts w:ascii="Arial"/>
                <w:spacing w:val="-1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z w:val="20"/>
              </w:rPr>
              <w:t>LIMITED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999,000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434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Cornerstone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Universal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Integrated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292,000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435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Cornerstone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Universal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Integrated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450,000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436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Coronators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Investment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437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2"/>
                <w:sz w:val="20"/>
              </w:rPr>
              <w:t>Coryo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Consult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47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630,000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438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COSMO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METALS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z w:val="20"/>
              </w:rPr>
              <w:t>LIMITED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3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1,009,500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439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COURAGE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ENERGY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3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1,376,500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440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COURTNEY</w:t>
            </w:r>
            <w:r>
              <w:rPr>
                <w:rFonts w:ascii="Arial"/>
                <w:spacing w:val="-23"/>
                <w:sz w:val="20"/>
              </w:rPr>
              <w:t> </w:t>
            </w:r>
            <w:r>
              <w:rPr>
                <w:rFonts w:ascii="Arial"/>
                <w:sz w:val="20"/>
              </w:rPr>
              <w:t>CONSTRUCTION</w:t>
            </w:r>
            <w:r>
              <w:rPr>
                <w:rFonts w:ascii="Arial"/>
                <w:spacing w:val="-2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COMPANY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60,000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441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CRCC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Construction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Co.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442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Crown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Progeny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118,500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443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2"/>
                <w:sz w:val="20"/>
              </w:rPr>
              <w:t>CROWNWELL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z w:val="20"/>
              </w:rPr>
              <w:t>PETROLEUM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DEVEL.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COMPANY</w:t>
            </w:r>
            <w:r>
              <w:rPr>
                <w:rFonts w:ascii="Arial"/>
                <w:spacing w:val="-16"/>
                <w:sz w:val="20"/>
              </w:rPr>
              <w:t> </w:t>
            </w:r>
            <w:r>
              <w:rPr>
                <w:rFonts w:ascii="Arial"/>
                <w:sz w:val="20"/>
              </w:rPr>
              <w:t>LIMITED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8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10,650,000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444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Crownwood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47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550,000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445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Crystal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Fountain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73,500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446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Crystal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Point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Investment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447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Curicart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Co.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130,500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448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Curikart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Co.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312,000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449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Curium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150,000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450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CURKART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COMPANY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3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1,153,500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451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CURVES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&amp;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STRAIGHTS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&amp;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DESIGNS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47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480,000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452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2"/>
                <w:sz w:val="20"/>
              </w:rPr>
              <w:t>Cyclo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Energy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9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1,190,000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453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Dabako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Agricultural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Services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454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Dagana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192,000</w:t>
            </w:r>
            <w:r>
              <w:rPr>
                <w:rFonts w:ascii="Arial"/>
                <w:sz w:val="20"/>
              </w:rPr>
            </w:r>
          </w:p>
        </w:tc>
      </w:tr>
    </w:tbl>
    <w:p>
      <w:pPr>
        <w:spacing w:after="0" w:line="217" w:lineRule="exact"/>
        <w:jc w:val="left"/>
        <w:rPr>
          <w:rFonts w:ascii="Arial" w:hAnsi="Arial" w:cs="Arial" w:eastAsia="Arial"/>
          <w:sz w:val="20"/>
          <w:szCs w:val="20"/>
        </w:rPr>
        <w:sectPr>
          <w:pgSz w:w="15840" w:h="12240" w:orient="landscape"/>
          <w:pgMar w:top="1020" w:bottom="280" w:left="900" w:right="226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0"/>
        <w:gridCol w:w="7960"/>
        <w:gridCol w:w="2319"/>
      </w:tblGrid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455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DAHIRU</w:t>
            </w:r>
            <w:r>
              <w:rPr>
                <w:rFonts w:ascii="Arial"/>
                <w:spacing w:val="-1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IBRAHIM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456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Daji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Dani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z w:val="20"/>
              </w:rPr>
              <w:t>Co.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302,000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457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Dalop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Management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Consultant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40,000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458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Damanze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80,000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459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DAMORI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YUSUF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MUHAMMED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40,000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460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DAN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ALI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JIKAN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ALI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GLOBAL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240,000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461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Dan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Izat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Enterprise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60,000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462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Dan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1"/>
                <w:sz w:val="20"/>
              </w:rPr>
              <w:t>Wudil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General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Merchants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&amp;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Construction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53,000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463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DANAHRIQ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20,000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464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Danalsi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International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186,000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465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DANASABE</w:t>
            </w:r>
            <w:r>
              <w:rPr>
                <w:rFonts w:ascii="Arial"/>
                <w:spacing w:val="-17"/>
                <w:sz w:val="20"/>
              </w:rPr>
              <w:t> </w:t>
            </w:r>
            <w:r>
              <w:rPr>
                <w:rFonts w:ascii="Arial"/>
                <w:spacing w:val="-2"/>
                <w:sz w:val="20"/>
              </w:rPr>
              <w:t>SAYI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60,000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466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DANGOTE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z w:val="20"/>
              </w:rPr>
              <w:t>INDUSTRIES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8" w:lineRule="exact"/>
              <w:ind w:left="1076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280,753,000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467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Danmarayan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Zaki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Mines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&amp;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Quarries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80,000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468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DARICON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47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100,000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469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DAROO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195,000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470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Date-Kay</w:t>
            </w:r>
            <w:r>
              <w:rPr>
                <w:rFonts w:ascii="Arial"/>
                <w:spacing w:val="-17"/>
                <w:sz w:val="20"/>
              </w:rPr>
              <w:t> </w:t>
            </w:r>
            <w:r>
              <w:rPr>
                <w:rFonts w:ascii="Arial"/>
                <w:sz w:val="20"/>
              </w:rPr>
              <w:t>Investment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471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DATU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KALINGA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NIG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472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Dauda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Barnabas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Dau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20,000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473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DAYGEM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BUSINESS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RESOURCES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474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2"/>
                <w:sz w:val="20"/>
              </w:rPr>
              <w:t>DAYI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INDUSTRY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50,000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475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Daymay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z w:val="20"/>
              </w:rPr>
              <w:t>A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Global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476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DBI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COMPANY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z w:val="20"/>
              </w:rPr>
              <w:t>LIMITED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40,000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477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DE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TUTOKS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99,000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478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Deatton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Exploration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&amp;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589,000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479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Deep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Rocks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Mines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429,000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480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DEEPWEALTH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GLOBAL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CONCEPT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20,000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481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De-Lausher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Global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Resources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177,000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482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Delmar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Plant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&amp;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Equipment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150,000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483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Delta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State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Investment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Devolpment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Agency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47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598,500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484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Delve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Minerals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Exploration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468,000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485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DELVI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GALAXY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MINERS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LIMITED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348,500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486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Diamond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Cement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8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11,520,000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487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2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DIGGERS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CRANES</w:t>
            </w:r>
            <w:r>
              <w:rPr>
                <w:rFonts w:ascii="Calibri"/>
                <w:sz w:val="22"/>
              </w:rPr>
              <w:t> &amp; </w:t>
            </w:r>
            <w:r>
              <w:rPr>
                <w:rFonts w:ascii="Calibri"/>
                <w:spacing w:val="-1"/>
                <w:sz w:val="22"/>
              </w:rPr>
              <w:t>TOWERS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LTD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47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200,000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488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Dimkit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Global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Concepts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489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Ding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Xin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Co.Ltd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200,000</w:t>
            </w:r>
            <w:r>
              <w:rPr>
                <w:rFonts w:ascii="Arial"/>
                <w:sz w:val="20"/>
              </w:rPr>
            </w:r>
          </w:p>
        </w:tc>
      </w:tr>
    </w:tbl>
    <w:p>
      <w:pPr>
        <w:spacing w:after="0" w:line="217" w:lineRule="exact"/>
        <w:jc w:val="left"/>
        <w:rPr>
          <w:rFonts w:ascii="Arial" w:hAnsi="Arial" w:cs="Arial" w:eastAsia="Arial"/>
          <w:sz w:val="20"/>
          <w:szCs w:val="20"/>
        </w:rPr>
        <w:sectPr>
          <w:pgSz w:w="15840" w:h="12240" w:orient="landscape"/>
          <w:pgMar w:top="1020" w:bottom="280" w:left="900" w:right="226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0"/>
        <w:gridCol w:w="7960"/>
        <w:gridCol w:w="2319"/>
      </w:tblGrid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490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DIRECT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z w:val="20"/>
              </w:rPr>
              <w:t>CONSTRUCTION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40,000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491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Direct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Construction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492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DIVERS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PETRONORTH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NIG.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47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400,000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493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Divine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Austine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International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Ventures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494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Divine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z w:val="20"/>
              </w:rPr>
              <w:t>Omolodu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40,000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495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DMS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z w:val="20"/>
              </w:rPr>
              <w:t>INTERNATIONAL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120,000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496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DMW</w:t>
            </w:r>
            <w:r>
              <w:rPr>
                <w:rFonts w:ascii="Arial"/>
                <w:spacing w:val="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Lovol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Engineering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47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480,000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497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Dochu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Loulak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20,000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498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Dockstone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Dredging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499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DOLF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GLOBAL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RESOURCES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150,000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500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Dolvic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Global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Resources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and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Continental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Services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47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650,000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501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Donald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Rosina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2"/>
                <w:sz w:val="20"/>
              </w:rPr>
              <w:t>Chinyere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502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Dove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Quarries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150,000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503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DOVE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QUARRIES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504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Dukia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Gold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z w:val="20"/>
              </w:rPr>
              <w:t>&amp;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Precious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Metals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Refining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Co.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9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1,380,000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505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Dukimlu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Dahiru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Gabba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80,000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506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2"/>
                <w:sz w:val="20"/>
              </w:rPr>
              <w:t>DUWAN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COMPANY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150,000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507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DYNAMIC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ENERGY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AND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MARINES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508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E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z w:val="20"/>
              </w:rPr>
              <w:t>J</w:t>
            </w:r>
            <w:r>
              <w:rPr>
                <w:rFonts w:ascii="Arial"/>
                <w:spacing w:val="-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Metal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Source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900,000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509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EARTH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DROPS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47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100,000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510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Earth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Treasures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Twenty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47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120,000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511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EARTH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2"/>
                <w:sz w:val="20"/>
              </w:rPr>
              <w:t>WISH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NIG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47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223,500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512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EBH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Granite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47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350,000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513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EBONS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METAL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&amp;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SOLID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MINERALS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right="94"/>
              <w:jc w:val="righ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54,000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514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ECHO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MINES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VENTURES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240,000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515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ECJO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Comnpany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260,000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516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Ecoclear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Enviromental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Consultancy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z w:val="20"/>
              </w:rPr>
              <w:t>&amp;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Service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90,000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517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Edbate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Global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Resources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20,000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518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Ededeku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Global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Services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276,000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519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Edelstein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520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EDET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VICTOR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OKON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60,000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521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Ediawe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1"/>
                <w:sz w:val="20"/>
              </w:rPr>
              <w:t>Williams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Ekhalezemhe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Ventures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80,000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522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Eermess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Sons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40,000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523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EFIMAC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NIG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8" w:lineRule="exact"/>
              <w:ind w:left="147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843,000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524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EKOVES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NIG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120,000</w:t>
            </w:r>
            <w:r>
              <w:rPr>
                <w:rFonts w:ascii="Arial"/>
                <w:sz w:val="20"/>
              </w:rPr>
            </w:r>
          </w:p>
        </w:tc>
      </w:tr>
    </w:tbl>
    <w:p>
      <w:pPr>
        <w:spacing w:after="0" w:line="217" w:lineRule="exact"/>
        <w:jc w:val="left"/>
        <w:rPr>
          <w:rFonts w:ascii="Arial" w:hAnsi="Arial" w:cs="Arial" w:eastAsia="Arial"/>
          <w:sz w:val="20"/>
          <w:szCs w:val="20"/>
        </w:rPr>
        <w:sectPr>
          <w:pgSz w:w="15840" w:h="12240" w:orient="landscape"/>
          <w:pgMar w:top="1020" w:bottom="280" w:left="900" w:right="226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0"/>
        <w:gridCol w:w="7960"/>
        <w:gridCol w:w="2319"/>
      </w:tblGrid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525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E</w:t>
            </w:r>
            <w:r>
              <w:rPr>
                <w:rFonts w:ascii="Arial"/>
                <w:spacing w:val="3"/>
                <w:sz w:val="20"/>
              </w:rPr>
              <w:t>k</w:t>
            </w:r>
            <w:r>
              <w:rPr>
                <w:rFonts w:ascii="Arial"/>
                <w:spacing w:val="-3"/>
                <w:sz w:val="20"/>
              </w:rPr>
              <w:t>w</w:t>
            </w:r>
            <w:r>
              <w:rPr>
                <w:rFonts w:ascii="Arial"/>
                <w:sz w:val="20"/>
              </w:rPr>
              <w:t>e</w:t>
            </w:r>
            <w:r>
              <w:rPr>
                <w:rFonts w:ascii="Arial"/>
                <w:spacing w:val="-1"/>
                <w:sz w:val="20"/>
              </w:rPr>
              <w:t>a</w:t>
            </w:r>
            <w:r>
              <w:rPr>
                <w:rFonts w:ascii="Arial"/>
                <w:spacing w:val="2"/>
                <w:sz w:val="20"/>
              </w:rPr>
              <w:t>f</w:t>
            </w:r>
            <w:r>
              <w:rPr>
                <w:rFonts w:ascii="Arial"/>
                <w:sz w:val="20"/>
              </w:rPr>
              <w:t>or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1"/>
                <w:sz w:val="20"/>
              </w:rPr>
              <w:t>J</w:t>
            </w:r>
            <w:r>
              <w:rPr>
                <w:rFonts w:ascii="Arial"/>
                <w:sz w:val="20"/>
              </w:rPr>
              <w:t>ose</w:t>
            </w:r>
            <w:r>
              <w:rPr>
                <w:rFonts w:ascii="Arial"/>
                <w:spacing w:val="-1"/>
                <w:sz w:val="20"/>
              </w:rPr>
              <w:t>p</w:t>
            </w:r>
            <w:r>
              <w:rPr>
                <w:rFonts w:ascii="Arial"/>
                <w:sz w:val="20"/>
              </w:rPr>
              <w:t>h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2"/>
                <w:sz w:val="20"/>
              </w:rPr>
              <w:t>E</w:t>
            </w:r>
            <w:r>
              <w:rPr>
                <w:rFonts w:ascii="Arial"/>
                <w:spacing w:val="4"/>
                <w:sz w:val="20"/>
              </w:rPr>
              <w:t>m</w:t>
            </w:r>
            <w:r>
              <w:rPr>
                <w:rFonts w:ascii="Arial"/>
                <w:sz w:val="20"/>
              </w:rPr>
              <w:t>e</w:t>
            </w:r>
            <w:r>
              <w:rPr>
                <w:rFonts w:ascii="Arial"/>
                <w:spacing w:val="3"/>
                <w:sz w:val="20"/>
              </w:rPr>
              <w:t>k</w:t>
            </w:r>
            <w:r>
              <w:rPr>
                <w:rFonts w:ascii="Arial"/>
                <w:sz w:val="20"/>
              </w:rPr>
              <w:t>a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40,000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526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ELIN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GROUP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LIMITED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9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1,384,000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527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Elipse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International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Ex-Solution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3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1,741,500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528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Elite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Glass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529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ELITE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INTEGRATED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RESOURCES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NIG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47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805,500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530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Elkon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Bekk</w:t>
            </w:r>
            <w:r>
              <w:rPr>
                <w:rFonts w:ascii="Arial"/>
                <w:spacing w:val="-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80,000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531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ELLE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JAY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320,000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532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Elochukwu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Bruno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Chukwunalu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533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Elohan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Global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Resources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76,500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534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El-Tahdam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3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2,351,500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535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2"/>
                <w:sz w:val="20"/>
              </w:rPr>
              <w:t>Elysivm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Minberals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Co.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536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Emajor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and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Son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Global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Ventures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537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Emdee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Investment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50,000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538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Emedom</w:t>
            </w:r>
            <w:r>
              <w:rPr>
                <w:rFonts w:ascii="Arial"/>
                <w:spacing w:val="-16"/>
                <w:sz w:val="20"/>
              </w:rPr>
              <w:t> </w:t>
            </w:r>
            <w:r>
              <w:rPr>
                <w:rFonts w:ascii="Arial"/>
                <w:sz w:val="20"/>
              </w:rPr>
              <w:t>Okechukwu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60,000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539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Emirate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Lithium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Projects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3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1,741,500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540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2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EMIRATES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MINING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AND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GEOMINERALS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LTD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47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877,500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541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Emotise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Global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Services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60,000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542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EMPEROR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INTEGRATED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FARM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AND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PROJECT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150,000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543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Empire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Co.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47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402,000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544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ENL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CONSORTIUM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3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3,590,000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545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EPE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ALARO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MINERS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ASSOCIATION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OF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LAGOS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40,000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546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EPHRAIM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2"/>
                <w:sz w:val="20"/>
              </w:rPr>
              <w:t>KEYS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INTERNATIONAL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150,000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547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Equilogic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47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250,000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548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E-Resources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New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Technology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right="94"/>
              <w:jc w:val="righ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90,000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549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ERT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LIGHTHOUSE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z w:val="20"/>
              </w:rPr>
              <w:t>LIMITED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3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2,101,000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550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Eso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Terra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Investment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47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460,000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551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Esosa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Igiebor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20,000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552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ESPRO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ASPHALT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PRODUCTION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CO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553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ETAZUMA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&amp;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INDUSTRIES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3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4,975,500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554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ETERNAL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SUCCESS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NIG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47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250,000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555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EVEREST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HILLS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242,000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556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Ex-land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&amp;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Construction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557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FAITH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PLANT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GLOBAL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SERVICES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558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FALASE</w:t>
            </w:r>
            <w:r>
              <w:rPr>
                <w:rFonts w:ascii="Arial"/>
                <w:spacing w:val="-2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ADETOKUMBO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8" w:lineRule="exact"/>
              <w:ind w:left="147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380,000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559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FalpasVentures</w:t>
            </w:r>
            <w:r>
              <w:rPr>
                <w:rFonts w:ascii="Arial"/>
                <w:spacing w:val="-1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120,000</w:t>
            </w:r>
            <w:r>
              <w:rPr>
                <w:rFonts w:ascii="Arial"/>
                <w:sz w:val="20"/>
              </w:rPr>
            </w:r>
          </w:p>
        </w:tc>
      </w:tr>
    </w:tbl>
    <w:p>
      <w:pPr>
        <w:spacing w:after="0" w:line="217" w:lineRule="exact"/>
        <w:jc w:val="left"/>
        <w:rPr>
          <w:rFonts w:ascii="Arial" w:hAnsi="Arial" w:cs="Arial" w:eastAsia="Arial"/>
          <w:sz w:val="20"/>
          <w:szCs w:val="20"/>
        </w:rPr>
        <w:sectPr>
          <w:pgSz w:w="15840" w:h="12240" w:orient="landscape"/>
          <w:pgMar w:top="1020" w:bottom="280" w:left="900" w:right="226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0"/>
        <w:gridCol w:w="7960"/>
        <w:gridCol w:w="2319"/>
      </w:tblGrid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560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FANALOU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CO.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9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1,600,000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561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Fik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Contracting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and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Engineering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562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First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Atlantic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Aggregates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z w:val="20"/>
              </w:rPr>
              <w:t>&amp;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Mines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563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FIRST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MASSIVE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ACHIEVERS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z w:val="20"/>
              </w:rPr>
              <w:t>LIMITED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288,000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564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FIRST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PATRIOT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934,500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565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First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SS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Petroleum</w:t>
            </w:r>
            <w:r>
              <w:rPr>
                <w:rFonts w:ascii="Arial"/>
                <w:spacing w:val="-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40,000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566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FIRST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SURFACE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MINERS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ASSOF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BADAGRY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40,000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567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FITADEL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INT'L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568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Five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Star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Mines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9,000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569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Float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Admiral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60,000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570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FLOURISHING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DEVELOPMENT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z w:val="20"/>
              </w:rPr>
              <w:t>LIMITED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571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FOBILY</w:t>
            </w:r>
            <w:r>
              <w:rPr>
                <w:rFonts w:ascii="Arial"/>
                <w:spacing w:val="-1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ENTERPRISE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320,000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572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FOBINA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ARTISANAL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MINERS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MULTIPURPOSE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COOPERATIVE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z w:val="20"/>
              </w:rPr>
              <w:t>SOCIETY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80,000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573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Folan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Integrated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Farms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47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140,000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574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FOR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MONEY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z w:val="20"/>
              </w:rPr>
              <w:t>NIG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ENTERPRISES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47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160,000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575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FORTE</w:t>
            </w:r>
            <w:r>
              <w:rPr>
                <w:rFonts w:ascii="Arial"/>
                <w:spacing w:val="-1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UPSTREAM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432,000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576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Four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Star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Mines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80,000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577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Fraegi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60,000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578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Francis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Oyemieche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z w:val="20"/>
              </w:rPr>
              <w:t>Okorocha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60,000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579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Franz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Abbason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Indutries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580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Freedom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Development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Co.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50,000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581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FRILLS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582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FU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HUA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QUARRY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583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Fukunwade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Aderogea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Michael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40,000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584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FUSHION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MINES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AND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QUARRY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585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Fushion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Mines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and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Quarry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586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2"/>
                <w:sz w:val="20"/>
              </w:rPr>
              <w:t>Fya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and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Brother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80,000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587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G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z w:val="20"/>
              </w:rPr>
              <w:t>&amp;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z w:val="20"/>
              </w:rPr>
              <w:t>L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Industry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588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G.C.C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Vanguard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589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Gaadu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2"/>
                <w:sz w:val="20"/>
              </w:rPr>
              <w:t>Royal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System</w:t>
            </w:r>
            <w:r>
              <w:rPr>
                <w:rFonts w:ascii="Arial"/>
                <w:spacing w:val="-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297,000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590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Gabbro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and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Balsalt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140,000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591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GANAN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z w:val="20"/>
              </w:rPr>
              <w:t>CONSTRUCTION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COMPANY</w:t>
            </w:r>
            <w:r>
              <w:rPr>
                <w:rFonts w:ascii="Arial"/>
                <w:spacing w:val="-16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3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1,039,500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592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GCC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UANGUARD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z w:val="20"/>
              </w:rPr>
              <w:t>LIMITED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50,000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593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Gee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Besto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Nig.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Dev.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z w:val="20"/>
              </w:rPr>
              <w:t>Co.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594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Geerose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Company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150,000</w:t>
            </w:r>
            <w:r>
              <w:rPr>
                <w:rFonts w:ascii="Arial"/>
                <w:sz w:val="20"/>
              </w:rPr>
            </w:r>
          </w:p>
        </w:tc>
      </w:tr>
    </w:tbl>
    <w:p>
      <w:pPr>
        <w:spacing w:after="0" w:line="217" w:lineRule="exact"/>
        <w:jc w:val="left"/>
        <w:rPr>
          <w:rFonts w:ascii="Arial" w:hAnsi="Arial" w:cs="Arial" w:eastAsia="Arial"/>
          <w:sz w:val="20"/>
          <w:szCs w:val="20"/>
        </w:rPr>
        <w:sectPr>
          <w:pgSz w:w="15840" w:h="12240" w:orient="landscape"/>
          <w:pgMar w:top="1020" w:bottom="280" w:left="900" w:right="226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0"/>
        <w:gridCol w:w="7960"/>
        <w:gridCol w:w="2319"/>
      </w:tblGrid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595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Genesis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Cement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&amp;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Aggregate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596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Geo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2"/>
                <w:sz w:val="20"/>
              </w:rPr>
              <w:t>Work</w:t>
            </w:r>
            <w:r>
              <w:rPr>
                <w:rFonts w:ascii="Arial"/>
                <w:spacing w:val="-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850,000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597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Geolis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Business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Resources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598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Geomines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Consultancy</w:t>
            </w:r>
            <w:r>
              <w:rPr>
                <w:rFonts w:ascii="Arial"/>
                <w:spacing w:val="-1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Services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599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Geopierce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229,500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600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George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Rocks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150,000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601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Geo-Total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Multiservices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80,000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602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Gerawa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Global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Engineering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47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400,000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603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Gilmor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Engineering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47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250,000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604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GLADWYN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INVESTMENT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CO.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9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4,080,000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605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2"/>
                <w:sz w:val="20"/>
              </w:rPr>
              <w:t>Gladys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Abosede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Bakare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606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GLISTER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SUCCESS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8" w:lineRule="exact"/>
              <w:ind w:left="13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3,300,000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607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Glo-Link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Investment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Resources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90,000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608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GLOSSANDS</w:t>
            </w:r>
            <w:r>
              <w:rPr>
                <w:rFonts w:ascii="Arial"/>
                <w:spacing w:val="-18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609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GMC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Minerals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136,000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610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2"/>
                <w:sz w:val="20"/>
              </w:rPr>
              <w:t>Godiya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Crystal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611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Gods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Own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Multibusiness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Link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40,000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612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Go-Getters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Consulting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48,000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613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GOLD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BROOK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INVESTMENT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50,000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614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GOLDSBOG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MINERALS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81,000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615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Goldwater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240,000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616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Golmond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617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Gom</w:t>
            </w:r>
            <w:r>
              <w:rPr>
                <w:rFonts w:ascii="Arial"/>
                <w:spacing w:val="-4"/>
                <w:sz w:val="20"/>
              </w:rPr>
              <w:t> </w:t>
            </w:r>
            <w:r>
              <w:rPr>
                <w:rFonts w:ascii="Arial"/>
                <w:sz w:val="20"/>
              </w:rPr>
              <w:t>Geo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Services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80,000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618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Good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mine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Mines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z w:val="20"/>
              </w:rPr>
              <w:t>Co.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154,500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619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1"/>
                <w:sz w:val="20"/>
              </w:rPr>
              <w:t>GOODNEWS</w:t>
            </w:r>
            <w:r>
              <w:rPr>
                <w:rFonts w:ascii="Arial"/>
                <w:spacing w:val="-19"/>
                <w:sz w:val="20"/>
              </w:rPr>
              <w:t> </w:t>
            </w:r>
            <w:r>
              <w:rPr>
                <w:rFonts w:ascii="Arial"/>
                <w:sz w:val="20"/>
              </w:rPr>
              <w:t>MULT-PURPOSE</w:t>
            </w:r>
            <w:r>
              <w:rPr>
                <w:rFonts w:ascii="Arial"/>
                <w:spacing w:val="-1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CORPERATIVE</w:t>
            </w:r>
            <w:r>
              <w:rPr>
                <w:rFonts w:ascii="Arial"/>
                <w:spacing w:val="-19"/>
                <w:sz w:val="20"/>
              </w:rPr>
              <w:t> </w:t>
            </w:r>
            <w:r>
              <w:rPr>
                <w:rFonts w:ascii="Arial"/>
                <w:sz w:val="20"/>
              </w:rPr>
              <w:t>SOCIETY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60,000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620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Goopex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&amp;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Minerals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Processing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Limited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150,000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621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Goruje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Co.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80,000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622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Grand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Craft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Consult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and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Investment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623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Grand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Manufacturers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Nig.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9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9,600,000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624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Great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Northern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Agribusiness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250,000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625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Great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triumph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Integrated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Projects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120,000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626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Green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Tropics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75,000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627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GREGORY</w:t>
            </w:r>
            <w:r>
              <w:rPr>
                <w:rFonts w:ascii="Arial"/>
                <w:spacing w:val="-1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AGBONENI/AILERONS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z w:val="20"/>
              </w:rPr>
              <w:t>NIG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105,000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628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Ground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Truth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Geotreasures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629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GT</w:t>
            </w:r>
            <w:r>
              <w:rPr>
                <w:rFonts w:ascii="Arial"/>
                <w:spacing w:val="-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&amp;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Exploration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300,000</w:t>
            </w:r>
            <w:r>
              <w:rPr>
                <w:rFonts w:ascii="Arial"/>
                <w:sz w:val="20"/>
              </w:rPr>
            </w:r>
          </w:p>
        </w:tc>
      </w:tr>
    </w:tbl>
    <w:p>
      <w:pPr>
        <w:spacing w:after="0" w:line="217" w:lineRule="exact"/>
        <w:jc w:val="left"/>
        <w:rPr>
          <w:rFonts w:ascii="Arial" w:hAnsi="Arial" w:cs="Arial" w:eastAsia="Arial"/>
          <w:sz w:val="20"/>
          <w:szCs w:val="20"/>
        </w:rPr>
        <w:sectPr>
          <w:pgSz w:w="15840" w:h="12240" w:orient="landscape"/>
          <w:pgMar w:top="1020" w:bottom="280" w:left="900" w:right="226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0"/>
        <w:gridCol w:w="7960"/>
        <w:gridCol w:w="2319"/>
      </w:tblGrid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630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GUARDIAN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z w:val="20"/>
              </w:rPr>
              <w:t>DRAGON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3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8,397,000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631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Guroje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Company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240,000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632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Haancon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Integrated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Projects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175,500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633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HAGAR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GLOBAL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SYNERGY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9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1,989,000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634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Hamisu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z w:val="20"/>
              </w:rPr>
              <w:t>Adamu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20,000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635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Hamzat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Ibrahim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240,000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636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Hanan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2"/>
                <w:sz w:val="20"/>
              </w:rPr>
              <w:t>Haoyuan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Mines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3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5,100,000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637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Haruna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Isa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160,000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638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Harvey</w:t>
            </w:r>
            <w:r>
              <w:rPr>
                <w:rFonts w:ascii="Arial"/>
                <w:spacing w:val="-1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Limited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47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300,000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639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Hasha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Avira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Mines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348,000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640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Hauwa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Ali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Idris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40,000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641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Hitech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Consruction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Comoany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8" w:lineRule="exact"/>
              <w:ind w:left="147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400,000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642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HMIC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MINES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AND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ENERGY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INT'L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643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HNF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GLOBAL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RESOURCES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80,000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644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Holistic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Ventures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42,000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645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Holy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z w:val="20"/>
              </w:rPr>
              <w:t>Ghost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Fire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Encounter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Mininstries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80,000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646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Homaset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647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1"/>
                <w:sz w:val="20"/>
              </w:rPr>
              <w:t>Hommy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z w:val="20"/>
              </w:rPr>
              <w:t>Fay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z w:val="20"/>
              </w:rPr>
              <w:t>Investment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231,000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648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Honest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New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Material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Nig.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240,000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649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Hong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2"/>
                <w:sz w:val="20"/>
              </w:rPr>
              <w:t>Yun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Sublime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International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9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1,378,500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650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HONGTAI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QUARRY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CO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651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Hongyun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Industrial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Co.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50,000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652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Hopilabright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Elegant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Nig.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653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Horscegin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Resources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654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Houtex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Resources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350,000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655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HP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1"/>
                <w:sz w:val="20"/>
              </w:rPr>
              <w:t>Wadot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3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1,374,000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656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HS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Metals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8" w:lineRule="exact"/>
              <w:ind w:right="94"/>
              <w:jc w:val="righ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96,000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657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2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Hwani Industry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Nigeria Company</w:t>
            </w:r>
            <w:r>
              <w:rPr>
                <w:rFonts w:ascii="Calibri"/>
                <w:sz w:val="22"/>
              </w:rPr>
              <w:t> Ltd</w:t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47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387,000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658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Iconsa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Engineering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246,000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659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Ido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Solutions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660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Idowu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2"/>
                <w:sz w:val="20"/>
              </w:rPr>
              <w:t>Adedayo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Oluwaropo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40,000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661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IGI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Global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Investment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193,500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662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IGS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120,000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663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2"/>
                <w:sz w:val="20"/>
              </w:rPr>
              <w:t>IGWE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NA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MOON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LIMITED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80,000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664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Ihegboro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Chidiebere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z w:val="20"/>
              </w:rPr>
              <w:t>Jehred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60,000</w:t>
            </w:r>
            <w:r>
              <w:rPr>
                <w:rFonts w:ascii="Arial"/>
                <w:sz w:val="20"/>
              </w:rPr>
            </w:r>
          </w:p>
        </w:tc>
      </w:tr>
    </w:tbl>
    <w:p>
      <w:pPr>
        <w:spacing w:after="0" w:line="217" w:lineRule="exact"/>
        <w:jc w:val="right"/>
        <w:rPr>
          <w:rFonts w:ascii="Arial" w:hAnsi="Arial" w:cs="Arial" w:eastAsia="Arial"/>
          <w:sz w:val="20"/>
          <w:szCs w:val="20"/>
        </w:rPr>
        <w:sectPr>
          <w:pgSz w:w="15840" w:h="12240" w:orient="landscape"/>
          <w:pgMar w:top="1020" w:bottom="280" w:left="900" w:right="226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0"/>
        <w:gridCol w:w="7960"/>
        <w:gridCol w:w="2319"/>
      </w:tblGrid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665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IILAJ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&amp;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COMPANY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INTL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666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Ijede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Tiper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Ventures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667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Ijewere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Frederick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Ebakoleane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60,000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668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IJI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INTERNATIONAL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225,000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669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IJM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Integrated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Services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80,000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670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1"/>
                <w:sz w:val="20"/>
              </w:rPr>
              <w:t>Ikimos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120,000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671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Ilera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Mines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60,000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672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Ilumo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Worldwide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673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IMPUT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PROJECT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PARTNERS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763,500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674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Integrated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Mines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47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250,000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675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INTERCEPT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CIVILS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DEVELOPMENT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CO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402,000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676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Inusa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Musa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Dauda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40,000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677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Investment</w:t>
            </w:r>
            <w:r>
              <w:rPr>
                <w:rFonts w:ascii="Arial"/>
                <w:spacing w:val="-2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De-Rehobot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40,000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678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IRI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Gold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z w:val="20"/>
              </w:rPr>
              <w:t>Co.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573,000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679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Irobo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Vera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Adaeze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40,000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680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Iron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Ore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8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19,600,000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681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IRON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STALLION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50,000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682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Isah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Abubakar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Adamu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683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Isah</w:t>
            </w:r>
            <w:r>
              <w:rPr>
                <w:rFonts w:ascii="Arial"/>
                <w:spacing w:val="-16"/>
                <w:sz w:val="20"/>
              </w:rPr>
              <w:t> </w:t>
            </w:r>
            <w:r>
              <w:rPr>
                <w:rFonts w:ascii="Arial"/>
                <w:sz w:val="20"/>
              </w:rPr>
              <w:t>Muhammed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80,000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684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Ishola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Nikky</w:t>
            </w:r>
            <w:r>
              <w:rPr>
                <w:rFonts w:ascii="Arial"/>
                <w:spacing w:val="-1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Ventures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40,000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685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ISOKO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SAND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BEACH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1"/>
                <w:sz w:val="20"/>
              </w:rPr>
              <w:t>OWNERS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AND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SUPPLIERS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ASSOCIATIONS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40,000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686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ISS-HASS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NIG.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341,250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687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2"/>
                <w:sz w:val="20"/>
              </w:rPr>
              <w:t>IYB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688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Jakura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Marble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Ind.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9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5,600,000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689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JAS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z w:val="20"/>
              </w:rPr>
              <w:t>BURROW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60,000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690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JERCHIMEX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GLOBAL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ROCKS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NIG.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LTD.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80,000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691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Joetex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Standard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Co.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Nig.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692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Jogora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Fertilizer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&amp;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Agro-Allied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Services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160,000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693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Johabid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Exploration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174,000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694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Joojo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Gloservices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47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394,000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695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JULIUS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BERGER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NIG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PLC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696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Julius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Berger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Nig.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9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1,050,000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697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K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z w:val="20"/>
              </w:rPr>
              <w:t>H</w:t>
            </w:r>
            <w:r>
              <w:rPr>
                <w:rFonts w:ascii="Arial"/>
                <w:spacing w:val="4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z w:val="20"/>
              </w:rPr>
              <w:t>LIMITED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379,500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698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KABBA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MINES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LIMITED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8" w:lineRule="exact"/>
              <w:ind w:left="13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1,184,000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699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Kabiru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2"/>
                <w:sz w:val="20"/>
              </w:rPr>
              <w:t>Kawu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</w:tbl>
    <w:p>
      <w:pPr>
        <w:spacing w:after="0" w:line="217" w:lineRule="exact"/>
        <w:jc w:val="left"/>
        <w:rPr>
          <w:rFonts w:ascii="Arial" w:hAnsi="Arial" w:cs="Arial" w:eastAsia="Arial"/>
          <w:sz w:val="20"/>
          <w:szCs w:val="20"/>
        </w:rPr>
        <w:sectPr>
          <w:pgSz w:w="15840" w:h="12240" w:orient="landscape"/>
          <w:pgMar w:top="1020" w:bottom="280" w:left="900" w:right="226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0"/>
        <w:gridCol w:w="7960"/>
        <w:gridCol w:w="2319"/>
      </w:tblGrid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700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Kabiru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pacing w:val="-2"/>
                <w:sz w:val="20"/>
              </w:rPr>
              <w:t>Yahaya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50,000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701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KADRI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AKEEM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OLALEKAN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40,000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702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KADUNA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DEV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CO.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18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18,743,000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703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KAFFO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MINES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3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3,204,000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704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Kainji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Power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Holding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289,500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705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KAM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INDUSTRIES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NIG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3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1,376,000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706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Kampe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Valley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47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340,000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707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KARA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z w:val="20"/>
              </w:rPr>
              <w:t>EXTRACTIVE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z w:val="20"/>
              </w:rPr>
              <w:t>INDUSTRIES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z w:val="20"/>
              </w:rPr>
              <w:t>LIMITED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47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498,000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708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Kasimba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Global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Investment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47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238,500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709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KASUGU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MINES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496,500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710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Katagum</w:t>
            </w:r>
            <w:r>
              <w:rPr>
                <w:rFonts w:ascii="Arial"/>
                <w:spacing w:val="-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&amp;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Engineering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Co.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47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988,500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711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KATANGA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FOOD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AND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BEVERAGES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NIG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8" w:lineRule="exact"/>
              <w:ind w:left="147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625,000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712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KB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LAMAH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MOTORS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NIG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150,000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713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KCM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LIMITED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18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65,762,000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714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Kebara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Richard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8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19,600,000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715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KENYANG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CO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9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3,200,000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716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KGB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HOLDING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NIG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135,000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717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KHAFAB</w:t>
            </w:r>
            <w:r>
              <w:rPr>
                <w:rFonts w:ascii="Arial"/>
                <w:spacing w:val="-19"/>
                <w:sz w:val="20"/>
              </w:rPr>
              <w:t> </w:t>
            </w:r>
            <w:r>
              <w:rPr>
                <w:rFonts w:ascii="Arial"/>
                <w:sz w:val="20"/>
              </w:rPr>
              <w:t>MULTIPURPOSE</w:t>
            </w:r>
            <w:r>
              <w:rPr>
                <w:rFonts w:ascii="Arial"/>
                <w:spacing w:val="-19"/>
                <w:sz w:val="20"/>
              </w:rPr>
              <w:t> </w:t>
            </w:r>
            <w:r>
              <w:rPr>
                <w:rFonts w:ascii="Arial"/>
                <w:sz w:val="20"/>
              </w:rPr>
              <w:t>VENTURES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80,000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718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Kharis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Mega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Investment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719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KIAN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SMITH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TRADING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AND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COMPANY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3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2,541,000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720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KINGROCK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z w:val="20"/>
              </w:rPr>
              <w:t>INTERNATIONAL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NIG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3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2,848,500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721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LAFARAGE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AFRICA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PLC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18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61,000,000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722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2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LANSDALE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CONSULTING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LTD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47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108,000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723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LAPIDO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MULTI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SERVICE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LIMITED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96,000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724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Larson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Miners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60,000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725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Lawal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Momoh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Jimoh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20,000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726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Lawson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Parker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Ngele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40,000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727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Lawtop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12,000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728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Levant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Construction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350,000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729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Lords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Carrier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Ventures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730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Luxi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Polymetal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Co.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Ltd/Sunland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metal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mines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47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138,000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731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M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AND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z w:val="20"/>
              </w:rPr>
              <w:t>C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z w:val="20"/>
              </w:rPr>
              <w:t>MINING</w:t>
            </w:r>
            <w:r>
              <w:rPr>
                <w:rFonts w:ascii="Arial"/>
                <w:spacing w:val="-4"/>
                <w:sz w:val="20"/>
              </w:rPr>
              <w:t> </w:t>
            </w:r>
            <w:r>
              <w:rPr>
                <w:rFonts w:ascii="Arial"/>
                <w:sz w:val="20"/>
              </w:rPr>
              <w:t>NIG</w:t>
            </w:r>
            <w:r>
              <w:rPr>
                <w:rFonts w:ascii="Arial"/>
                <w:spacing w:val="-4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330,000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732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M.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z w:val="20"/>
              </w:rPr>
              <w:t>J.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Said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Sons</w:t>
            </w:r>
            <w:r>
              <w:rPr>
                <w:rFonts w:ascii="Arial"/>
                <w:spacing w:val="-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160,000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733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MAISHIGA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M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&amp;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CONSTRUCTION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COMPANY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90,000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734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Maita-Kom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</w:tbl>
    <w:p>
      <w:pPr>
        <w:spacing w:after="0" w:line="217" w:lineRule="exact"/>
        <w:jc w:val="left"/>
        <w:rPr>
          <w:rFonts w:ascii="Arial" w:hAnsi="Arial" w:cs="Arial" w:eastAsia="Arial"/>
          <w:sz w:val="20"/>
          <w:szCs w:val="20"/>
        </w:rPr>
        <w:sectPr>
          <w:pgSz w:w="15840" w:h="12240" w:orient="landscape"/>
          <w:pgMar w:top="1020" w:bottom="280" w:left="900" w:right="226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0"/>
        <w:gridCol w:w="7960"/>
        <w:gridCol w:w="2319"/>
      </w:tblGrid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735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MAKANA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COMPANY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750,000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736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MAKENT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INVESTMENTS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225,000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737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MAKURDI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SAND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&amp;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GRAVEL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CO.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40,000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738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MALCOMINES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MINOR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METALS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3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1,097,500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739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Mamfad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50,000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740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Man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Hardi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Nig.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50,000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741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Mangal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Industries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18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17,410,000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742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MANGANA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MININGHUB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NIG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40,000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743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Mar-Sino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Stone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Nig.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47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900,000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744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Masha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Allah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Integrated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Project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47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100,000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745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2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METRALLIUM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MINIING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LTD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47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600,000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746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MINIG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ANGEL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SOLID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MINERALS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COMPANY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747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MINING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z w:val="20"/>
              </w:rPr>
              <w:t>TECHNOLOGIES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COMPANY</w:t>
            </w:r>
            <w:r>
              <w:rPr>
                <w:rFonts w:ascii="Arial"/>
                <w:spacing w:val="-18"/>
                <w:sz w:val="20"/>
              </w:rPr>
              <w:t> </w:t>
            </w:r>
            <w:r>
              <w:rPr>
                <w:rFonts w:ascii="Arial"/>
                <w:sz w:val="20"/>
              </w:rPr>
              <w:t>LIMITED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47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600,000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748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Minirus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Concepts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47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481,000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749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MOHAMMED</w:t>
            </w:r>
            <w:r>
              <w:rPr>
                <w:rFonts w:ascii="Arial"/>
                <w:spacing w:val="-16"/>
                <w:sz w:val="20"/>
              </w:rPr>
              <w:t> </w:t>
            </w:r>
            <w:r>
              <w:rPr>
                <w:rFonts w:ascii="Arial"/>
                <w:sz w:val="20"/>
              </w:rPr>
              <w:t>INTERBOUNDARY</w:t>
            </w:r>
            <w:r>
              <w:rPr>
                <w:rFonts w:ascii="Arial"/>
                <w:spacing w:val="-19"/>
                <w:sz w:val="20"/>
              </w:rPr>
              <w:t> </w:t>
            </w:r>
            <w:r>
              <w:rPr>
                <w:rFonts w:ascii="Arial"/>
                <w:sz w:val="20"/>
              </w:rPr>
              <w:t>TRADE</w:t>
            </w:r>
            <w:r>
              <w:rPr>
                <w:rFonts w:ascii="Arial"/>
                <w:spacing w:val="-16"/>
                <w:sz w:val="20"/>
              </w:rPr>
              <w:t> </w:t>
            </w:r>
            <w:r>
              <w:rPr>
                <w:rFonts w:ascii="Arial"/>
                <w:sz w:val="20"/>
              </w:rPr>
              <w:t>LIMITED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47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294,500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750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Monarch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Energy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z w:val="20"/>
              </w:rPr>
              <w:t>&amp;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Chemical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47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625,500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751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Morlap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Processing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Co.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500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752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Mothercat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47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900,000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753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MOUNTAIN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GOLD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1"/>
                <w:sz w:val="20"/>
              </w:rPr>
              <w:t>JEWELRY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72,000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754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MUVATECH</w:t>
            </w:r>
            <w:r>
              <w:rPr>
                <w:rFonts w:ascii="Arial"/>
                <w:spacing w:val="-17"/>
                <w:sz w:val="20"/>
              </w:rPr>
              <w:t> </w:t>
            </w:r>
            <w:r>
              <w:rPr>
                <w:rFonts w:ascii="Arial"/>
                <w:sz w:val="20"/>
              </w:rPr>
              <w:t>CONSTRUCTION</w:t>
            </w:r>
            <w:r>
              <w:rPr>
                <w:rFonts w:ascii="Arial"/>
                <w:spacing w:val="-17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50,000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755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Muwaffag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Engineering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Services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156,000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756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Nabanki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Ex-Lands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47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312,000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757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NAGARTA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BLOCKS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INDUSTRY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60,000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758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Nasir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Ahmed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20,000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759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National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Radiance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Earth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760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NATURES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z w:val="20"/>
              </w:rPr>
              <w:t>PRODUCT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150,000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761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NB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Ceramics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8" w:lineRule="exact"/>
              <w:ind w:left="13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3,025,000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762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1"/>
                <w:sz w:val="20"/>
              </w:rPr>
              <w:t>NEWBURY</w:t>
            </w:r>
            <w:r>
              <w:rPr>
                <w:rFonts w:ascii="Arial"/>
                <w:spacing w:val="-1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MINERALS</w:t>
            </w:r>
            <w:r>
              <w:rPr>
                <w:rFonts w:ascii="Arial"/>
                <w:spacing w:val="-1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RESOURCES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z w:val="20"/>
              </w:rPr>
              <w:t>LIMITED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3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1,298,500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763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NIGER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z w:val="20"/>
              </w:rPr>
              <w:t>CONSTRUCTION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250,000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764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NIGER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SAND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OGBARU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MULTIPURPOSE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CO-OPERATIVE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SOCIETY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320,000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765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NORAH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MINING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3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1,025,000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766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2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North</w:t>
            </w:r>
            <w:r>
              <w:rPr>
                <w:rFonts w:ascii="Calibri"/>
                <w:spacing w:val="-1"/>
                <w:sz w:val="22"/>
              </w:rPr>
              <w:t> South</w:t>
            </w:r>
            <w:r>
              <w:rPr>
                <w:rFonts w:ascii="Calibri"/>
                <w:sz w:val="22"/>
              </w:rPr>
              <w:t> Extractive </w:t>
            </w:r>
            <w:r>
              <w:rPr>
                <w:rFonts w:ascii="Calibri"/>
                <w:spacing w:val="-1"/>
                <w:sz w:val="22"/>
              </w:rPr>
              <w:t>Co.</w:t>
            </w:r>
            <w:r>
              <w:rPr>
                <w:rFonts w:ascii="Calibri"/>
                <w:sz w:val="22"/>
              </w:rPr>
              <w:t> Ltd</w:t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18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79,700,000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767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2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OBAJANA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CEMENT</w:t>
            </w:r>
            <w:r>
              <w:rPr>
                <w:rFonts w:ascii="Calibri"/>
                <w:sz w:val="22"/>
              </w:rPr>
              <w:t> PLC</w:t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9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2,800,000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768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Obasanjo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Holdings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769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OKORIE</w:t>
            </w:r>
            <w:r>
              <w:rPr>
                <w:rFonts w:ascii="Arial"/>
                <w:spacing w:val="-1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SUNNY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47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300,000</w:t>
            </w:r>
          </w:p>
        </w:tc>
      </w:tr>
    </w:tbl>
    <w:p>
      <w:pPr>
        <w:spacing w:after="0" w:line="257" w:lineRule="exact"/>
        <w:jc w:val="left"/>
        <w:rPr>
          <w:rFonts w:ascii="Calibri" w:hAnsi="Calibri" w:cs="Calibri" w:eastAsia="Calibri"/>
          <w:sz w:val="22"/>
          <w:szCs w:val="22"/>
        </w:rPr>
        <w:sectPr>
          <w:pgSz w:w="15840" w:h="12240" w:orient="landscape"/>
          <w:pgMar w:top="1020" w:bottom="280" w:left="900" w:right="226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0"/>
        <w:gridCol w:w="7960"/>
        <w:gridCol w:w="2319"/>
      </w:tblGrid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770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OMOLUABI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MINERAL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z w:val="20"/>
              </w:rPr>
              <w:t>PROMOTION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COMPANY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18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54,609,000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771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Orbit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Exploration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&amp;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Natural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Products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18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43,752,000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772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PETER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FIELD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RESOURCES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NIG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47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750,000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773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Phaidha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774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Polkat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47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740,000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775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Pure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Chem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Industries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3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1,200,000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776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Pure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Diamond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Nig.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60,000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777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PW</w:t>
            </w:r>
            <w:r>
              <w:rPr>
                <w:rFonts w:ascii="Arial"/>
                <w:spacing w:val="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750,000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778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RABI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HADEJIA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47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756,000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779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RABIU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YUSUF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80,000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780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Rabo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Investment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781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RATCON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z w:val="20"/>
              </w:rPr>
              <w:t>CONSTR.CO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9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1,200,000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782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Redkeep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Investment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3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6,567,000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783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Renecon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3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2,400,000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784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RGM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Materials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Solution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3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1,195,500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785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RIC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ROCK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CONSTUCTION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LIMITED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47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300,000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786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River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Sand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Dealers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Multipurpose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Coop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Scoceity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787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Road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Bit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9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1,365,000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788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Rock</w:t>
            </w:r>
            <w:r>
              <w:rPr>
                <w:rFonts w:ascii="Arial"/>
                <w:spacing w:val="-4"/>
                <w:sz w:val="20"/>
              </w:rPr>
              <w:t> </w:t>
            </w:r>
            <w:r>
              <w:rPr>
                <w:rFonts w:ascii="Arial"/>
                <w:sz w:val="20"/>
              </w:rPr>
              <w:t>Future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47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817,500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789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Rockwa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Continental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Nig.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3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5,846,000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790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2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Sahel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Merchants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Nig.</w:t>
            </w:r>
            <w:r>
              <w:rPr>
                <w:rFonts w:ascii="Calibri"/>
                <w:sz w:val="22"/>
              </w:rPr>
              <w:t> Ltd</w:t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3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1,909,500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791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SAHEL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GROUP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452,500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792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SAMOSKY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ENGINEERING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NIG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3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2,044,500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793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Segilola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Resources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Operating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18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93,701,500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794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SETRACO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NIG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3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1,500,000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795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Shehu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z w:val="20"/>
              </w:rPr>
              <w:t>Haruna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40,000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796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Shehu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Isah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Likita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797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2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Shehu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Mallam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z w:val="22"/>
              </w:rPr>
              <w:t>Isah</w:t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80,000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798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Shehu</w:t>
            </w:r>
            <w:r>
              <w:rPr>
                <w:rFonts w:ascii="Arial"/>
                <w:spacing w:val="-18"/>
                <w:sz w:val="20"/>
              </w:rPr>
              <w:t> </w:t>
            </w:r>
            <w:r>
              <w:rPr>
                <w:rFonts w:ascii="Arial"/>
                <w:sz w:val="20"/>
              </w:rPr>
              <w:t>Muhammed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240,000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799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Shorefield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Minerals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3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3,406,000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800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SILVERCAT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ASSOCIATES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NIG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47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402,500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801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Sino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Double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Star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Mine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z w:val="20"/>
              </w:rPr>
              <w:t>Co.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3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5,048,500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802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Sino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Mimetals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z w:val="20"/>
              </w:rPr>
              <w:t>Co.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3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1,597,500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803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Sinotrust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Engineering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Co.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8" w:lineRule="exact"/>
              <w:ind w:left="13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4,115,500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804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Sky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Digital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Gold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Refinery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3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1,012,000</w:t>
            </w:r>
          </w:p>
        </w:tc>
      </w:tr>
    </w:tbl>
    <w:p>
      <w:pPr>
        <w:spacing w:after="0" w:line="257" w:lineRule="exact"/>
        <w:jc w:val="left"/>
        <w:rPr>
          <w:rFonts w:ascii="Calibri" w:hAnsi="Calibri" w:cs="Calibri" w:eastAsia="Calibri"/>
          <w:sz w:val="22"/>
          <w:szCs w:val="22"/>
        </w:rPr>
        <w:sectPr>
          <w:pgSz w:w="15840" w:h="12240" w:orient="landscape"/>
          <w:pgMar w:top="1020" w:bottom="280" w:left="900" w:right="226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0"/>
        <w:gridCol w:w="7960"/>
        <w:gridCol w:w="2319"/>
      </w:tblGrid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805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SKYLORD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SENERGY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SERV.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MULTIBIZ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40,000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806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Skypro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Investment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3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1,656,000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807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Solid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Unit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9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1,575,000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808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1"/>
                <w:sz w:val="20"/>
              </w:rPr>
              <w:t>SOUTHWEST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BITUMEN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18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69,600,000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809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1"/>
                <w:sz w:val="20"/>
              </w:rPr>
              <w:t>SOUTHWEST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SAHARA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RESOURCES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NIG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450,000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810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Stable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EPC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3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2,212,000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811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2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STAPLE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GLOBAL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SERVICES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LTD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3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1,047,500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812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Strategic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Metals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3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1,538,000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813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Sujimoto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Construction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150,000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814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SULEIMAN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USMAN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SULEIMAN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47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300,000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815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Sun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&amp;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Moon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z w:val="20"/>
              </w:rPr>
              <w:t>Terminal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3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1,011,000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816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8" w:lineRule="exact"/>
              <w:ind w:left="2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Sunland </w:t>
            </w:r>
            <w:r>
              <w:rPr>
                <w:rFonts w:ascii="Calibri"/>
                <w:sz w:val="22"/>
              </w:rPr>
              <w:t>Metal </w:t>
            </w:r>
            <w:r>
              <w:rPr>
                <w:rFonts w:ascii="Calibri"/>
                <w:spacing w:val="-1"/>
                <w:sz w:val="22"/>
              </w:rPr>
              <w:t>Mines</w:t>
            </w:r>
            <w:r>
              <w:rPr>
                <w:rFonts w:ascii="Calibri"/>
                <w:sz w:val="22"/>
              </w:rPr>
              <w:t> Ltd</w:t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8" w:lineRule="exact"/>
              <w:ind w:left="147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382,000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817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Sunrise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Minerals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18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29,378,000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818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Tarihi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Global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Services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47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987,000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819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1"/>
                <w:sz w:val="20"/>
              </w:rPr>
              <w:t>The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Freedom</w:t>
            </w:r>
            <w:r>
              <w:rPr>
                <w:rFonts w:ascii="Arial"/>
                <w:spacing w:val="-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Group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9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4,090,000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820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TREE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MINES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GLOBAL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3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1,759,000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821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TRIACTA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NIG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9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2,200,000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822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1"/>
                <w:sz w:val="20"/>
              </w:rPr>
              <w:t>Umka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Service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Co.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900,000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823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Unicontinental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Intl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Engr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Co.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46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969,000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824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Value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Rock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engineering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47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703,500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825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Veriland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Co.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Nig.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3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4,901,000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826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VINCO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INNOVATION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NIG.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3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1,531,000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827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Viva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Juniper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Ventures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47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744,000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828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VIVA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METALS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AND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PLASTIC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INDUSTRY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47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700,000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829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VIVA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MINES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47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400,000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830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1"/>
                <w:sz w:val="20"/>
              </w:rPr>
              <w:t>Walhas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47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200,000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831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Wangwang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Global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Industries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left="129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3,748,500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832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1"/>
                <w:sz w:val="20"/>
              </w:rPr>
              <w:t>Wensam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47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959,500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833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2"/>
                <w:sz w:val="20"/>
              </w:rPr>
              <w:t>WEST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AFRICAN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CERAMICS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189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14,000,000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834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1"/>
                <w:sz w:val="20"/>
              </w:rPr>
              <w:t>WESTERN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METAL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PRODUCTS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COMPANY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3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3,114,000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835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Whiterockhood</w:t>
            </w:r>
            <w:r>
              <w:rPr>
                <w:rFonts w:ascii="Arial"/>
                <w:spacing w:val="-1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3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1,753,500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836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2"/>
                <w:sz w:val="20"/>
              </w:rPr>
              <w:t>WODA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z w:val="20"/>
              </w:rPr>
              <w:t>MOUNTAIN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INVESTMENT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left="1302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2,150,000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837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5"/>
                <w:sz w:val="20"/>
              </w:rPr>
              <w:t>WP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Syndicate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/>
              <w:ind w:right="94"/>
              <w:jc w:val="righ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w w:val="95"/>
                <w:sz w:val="22"/>
              </w:rPr>
              <w:t>1,000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838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Yashi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Dynamic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Standard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8" w:lineRule="exact"/>
              <w:ind w:left="1470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680,000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839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2"/>
                <w:sz w:val="20"/>
              </w:rPr>
              <w:t>Yau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Suleiman</w:t>
            </w:r>
            <w:r>
              <w:rPr>
                <w:rFonts w:ascii="Arial"/>
                <w:sz w:val="20"/>
              </w:rPr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7" w:lineRule="exact"/>
              <w:ind w:right="114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40,000</w:t>
            </w:r>
            <w:r>
              <w:rPr>
                <w:rFonts w:ascii="Arial"/>
                <w:sz w:val="20"/>
              </w:rPr>
            </w:r>
          </w:p>
        </w:tc>
      </w:tr>
    </w:tbl>
    <w:p>
      <w:pPr>
        <w:spacing w:after="0" w:line="217" w:lineRule="exact"/>
        <w:jc w:val="right"/>
        <w:rPr>
          <w:rFonts w:ascii="Arial" w:hAnsi="Arial" w:cs="Arial" w:eastAsia="Arial"/>
          <w:sz w:val="20"/>
          <w:szCs w:val="20"/>
        </w:rPr>
        <w:sectPr>
          <w:pgSz w:w="15840" w:h="12240" w:orient="landscape"/>
          <w:pgMar w:top="1020" w:bottom="280" w:left="900" w:right="226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0"/>
        <w:gridCol w:w="7656"/>
        <w:gridCol w:w="2623"/>
      </w:tblGrid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840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2"/>
                <w:sz w:val="20"/>
              </w:rPr>
              <w:t>YMT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MULTI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ENTERPRISE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623" w:type="dxa"/>
            <w:tcBorders>
              <w:top w:val="single" w:sz="8" w:space="0" w:color="000000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line="257" w:lineRule="exact"/>
              <w:ind w:left="161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1,275,000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841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Yo-Akaito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and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Sons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623" w:type="dxa"/>
            <w:tcBorders>
              <w:top w:val="single" w:sz="8" w:space="0" w:color="000000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line="257" w:lineRule="exact"/>
              <w:ind w:right="105"/>
              <w:jc w:val="righ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895,000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842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Young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Stallion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623" w:type="dxa"/>
            <w:tcBorders>
              <w:top w:val="single" w:sz="8" w:space="0" w:color="000000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line="257" w:lineRule="exact"/>
              <w:ind w:right="105"/>
              <w:jc w:val="righ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300,000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843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YUSUF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IBRAHIM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MUSA</w:t>
            </w:r>
            <w:r>
              <w:rPr>
                <w:rFonts w:ascii="Arial"/>
                <w:sz w:val="20"/>
              </w:rPr>
            </w:r>
          </w:p>
        </w:tc>
        <w:tc>
          <w:tcPr>
            <w:tcW w:w="2623" w:type="dxa"/>
            <w:tcBorders>
              <w:top w:val="single" w:sz="8" w:space="0" w:color="000000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line="257" w:lineRule="exact"/>
              <w:ind w:right="105"/>
              <w:jc w:val="righ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240,000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844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2"/>
                <w:sz w:val="20"/>
              </w:rPr>
              <w:t>YYGC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ENERGY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z w:val="20"/>
              </w:rPr>
              <w:t>TECHNOLOGY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COMPANY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623" w:type="dxa"/>
            <w:tcBorders>
              <w:top w:val="single" w:sz="8" w:space="0" w:color="000000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line="257" w:lineRule="exact"/>
              <w:ind w:right="105"/>
              <w:jc w:val="righ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676,000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845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ZAMFARA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RICE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1"/>
                <w:sz w:val="20"/>
              </w:rPr>
              <w:t>COTTON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AND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MINES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DEVELOPEMNT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COM.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623" w:type="dxa"/>
            <w:tcBorders>
              <w:top w:val="single" w:sz="8" w:space="0" w:color="000000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line="257" w:lineRule="exact"/>
              <w:ind w:right="105"/>
              <w:jc w:val="righ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890,500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846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Zandrea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Co.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623" w:type="dxa"/>
            <w:tcBorders>
              <w:top w:val="single" w:sz="8" w:space="0" w:color="000000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line="217" w:lineRule="exact"/>
              <w:ind w:right="125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877,500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847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Zebra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Energy</w:t>
            </w:r>
            <w:r>
              <w:rPr>
                <w:rFonts w:ascii="Arial"/>
                <w:spacing w:val="-13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623" w:type="dxa"/>
            <w:tcBorders>
              <w:top w:val="single" w:sz="8" w:space="0" w:color="000000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line="257" w:lineRule="exact"/>
              <w:ind w:left="161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2,361,000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848</w:t>
            </w:r>
            <w:r>
              <w:rPr>
                <w:rFonts w:ascii="Arial"/>
                <w:sz w:val="20"/>
              </w:rPr>
            </w:r>
          </w:p>
        </w:tc>
        <w:tc>
          <w:tcPr>
            <w:tcW w:w="7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Zeebro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Global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Resources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623" w:type="dxa"/>
            <w:tcBorders>
              <w:top w:val="single" w:sz="8" w:space="0" w:color="000000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line="257" w:lineRule="exact"/>
              <w:ind w:right="105"/>
              <w:jc w:val="righ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900,000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849</w:t>
            </w:r>
            <w:r>
              <w:rPr>
                <w:rFonts w:ascii="Arial"/>
                <w:sz w:val="20"/>
              </w:rPr>
            </w:r>
          </w:p>
        </w:tc>
        <w:tc>
          <w:tcPr>
            <w:tcW w:w="7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ZENITH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z w:val="20"/>
              </w:rPr>
              <w:t>CONSTRUCTION</w:t>
            </w:r>
            <w:r>
              <w:rPr>
                <w:rFonts w:ascii="Arial"/>
                <w:spacing w:val="-15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623" w:type="dxa"/>
            <w:tcBorders>
              <w:top w:val="single" w:sz="8" w:space="0" w:color="000000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line="217" w:lineRule="exact"/>
              <w:ind w:right="125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950,000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850</w:t>
            </w:r>
            <w:r>
              <w:rPr>
                <w:rFonts w:ascii="Arial"/>
                <w:sz w:val="20"/>
              </w:rPr>
            </w:r>
          </w:p>
        </w:tc>
        <w:tc>
          <w:tcPr>
            <w:tcW w:w="7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ZEROX</w:t>
            </w:r>
            <w:r>
              <w:rPr>
                <w:rFonts w:ascii="Arial"/>
                <w:spacing w:val="-10"/>
                <w:sz w:val="20"/>
              </w:rPr>
              <w:t> </w:t>
            </w:r>
            <w:r>
              <w:rPr>
                <w:rFonts w:ascii="Arial"/>
                <w:sz w:val="20"/>
              </w:rPr>
              <w:t>PJB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z w:val="20"/>
              </w:rPr>
              <w:t>CONSTRUCTION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COMPANY</w:t>
            </w:r>
            <w:r>
              <w:rPr>
                <w:rFonts w:ascii="Arial"/>
                <w:spacing w:val="-14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623" w:type="dxa"/>
            <w:tcBorders>
              <w:top w:val="single" w:sz="8" w:space="0" w:color="000000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line="257" w:lineRule="exact"/>
              <w:ind w:right="105"/>
              <w:jc w:val="righ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160,000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1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851</w:t>
            </w:r>
            <w:r>
              <w:rPr>
                <w:rFonts w:ascii="Arial"/>
                <w:sz w:val="20"/>
              </w:rPr>
            </w:r>
          </w:p>
        </w:tc>
        <w:tc>
          <w:tcPr>
            <w:tcW w:w="7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1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Zhongjin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623" w:type="dxa"/>
            <w:tcBorders>
              <w:top w:val="single" w:sz="8" w:space="0" w:color="000000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line="258" w:lineRule="exact"/>
              <w:ind w:left="161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4,491,500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852</w:t>
            </w:r>
            <w:r>
              <w:rPr>
                <w:rFonts w:ascii="Arial"/>
                <w:sz w:val="20"/>
              </w:rPr>
            </w:r>
          </w:p>
        </w:tc>
        <w:tc>
          <w:tcPr>
            <w:tcW w:w="7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ZIJIN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MDAS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NIG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623" w:type="dxa"/>
            <w:tcBorders>
              <w:top w:val="single" w:sz="8" w:space="0" w:color="000000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line="257" w:lineRule="exact"/>
              <w:ind w:left="1617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3,798,750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853</w:t>
            </w:r>
            <w:r>
              <w:rPr>
                <w:rFonts w:ascii="Arial"/>
                <w:sz w:val="20"/>
              </w:rPr>
            </w:r>
          </w:p>
        </w:tc>
        <w:tc>
          <w:tcPr>
            <w:tcW w:w="7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Zinoil</w:t>
            </w:r>
            <w:r>
              <w:rPr>
                <w:rFonts w:ascii="Arial"/>
                <w:spacing w:val="-12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International</w:t>
            </w:r>
            <w:r>
              <w:rPr>
                <w:rFonts w:ascii="Arial"/>
                <w:spacing w:val="-11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623" w:type="dxa"/>
            <w:tcBorders>
              <w:top w:val="single" w:sz="8" w:space="0" w:color="000000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line="257" w:lineRule="exact"/>
              <w:ind w:right="105"/>
              <w:jc w:val="righ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336,000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854</w:t>
            </w:r>
            <w:r>
              <w:rPr>
                <w:rFonts w:ascii="Arial"/>
                <w:sz w:val="20"/>
              </w:rPr>
            </w:r>
          </w:p>
        </w:tc>
        <w:tc>
          <w:tcPr>
            <w:tcW w:w="7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Zintas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623" w:type="dxa"/>
            <w:tcBorders>
              <w:top w:val="single" w:sz="8" w:space="0" w:color="000000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line="217" w:lineRule="exact"/>
              <w:ind w:right="125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80,000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855</w:t>
            </w:r>
            <w:r>
              <w:rPr>
                <w:rFonts w:ascii="Arial"/>
                <w:sz w:val="20"/>
              </w:rPr>
            </w:r>
          </w:p>
        </w:tc>
        <w:tc>
          <w:tcPr>
            <w:tcW w:w="7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Zufraa</w:t>
            </w:r>
            <w:r>
              <w:rPr>
                <w:rFonts w:ascii="Arial"/>
                <w:spacing w:val="-9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Nigeria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623" w:type="dxa"/>
            <w:tcBorders>
              <w:top w:val="single" w:sz="8" w:space="0" w:color="000000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line="257" w:lineRule="exact"/>
              <w:ind w:right="105"/>
              <w:jc w:val="righ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200,000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856</w:t>
            </w:r>
            <w:r>
              <w:rPr>
                <w:rFonts w:ascii="Arial"/>
                <w:sz w:val="20"/>
              </w:rPr>
            </w:r>
          </w:p>
        </w:tc>
        <w:tc>
          <w:tcPr>
            <w:tcW w:w="7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1"/>
                <w:sz w:val="20"/>
              </w:rPr>
              <w:t>Zuma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828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Coal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623" w:type="dxa"/>
            <w:tcBorders>
              <w:top w:val="single" w:sz="8" w:space="0" w:color="000000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line="257" w:lineRule="exact"/>
              <w:ind w:left="1503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z w:val="22"/>
              </w:rPr>
              <w:t>17,730,000</w:t>
            </w:r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857</w:t>
            </w:r>
            <w:r>
              <w:rPr>
                <w:rFonts w:ascii="Arial"/>
                <w:sz w:val="20"/>
              </w:rPr>
            </w:r>
          </w:p>
        </w:tc>
        <w:tc>
          <w:tcPr>
            <w:tcW w:w="7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7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1"/>
                <w:sz w:val="20"/>
              </w:rPr>
              <w:t>Zuma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Minerals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Dev.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Co.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</w:r>
            <w:r>
              <w:rPr>
                <w:rFonts w:ascii="Arial"/>
                <w:sz w:val="20"/>
              </w:rPr>
            </w:r>
          </w:p>
        </w:tc>
        <w:tc>
          <w:tcPr>
            <w:tcW w:w="2623" w:type="dxa"/>
            <w:tcBorders>
              <w:top w:val="single" w:sz="8" w:space="0" w:color="000000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line="217" w:lineRule="exact"/>
              <w:ind w:right="125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855,000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0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2623" w:type="dxa"/>
            <w:tcBorders>
              <w:top w:val="single" w:sz="8" w:space="0" w:color="000000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275" w:hRule="exact"/>
        </w:trPr>
        <w:tc>
          <w:tcPr>
            <w:tcW w:w="110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tabs>
                <w:tab w:pos="10212" w:val="left" w:leader="none"/>
              </w:tabs>
              <w:spacing w:line="241" w:lineRule="exact"/>
              <w:ind w:left="4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858</w:t>
            </w:r>
            <w:r>
              <w:rPr>
                <w:rFonts w:ascii="Arial"/>
                <w:spacing w:val="13"/>
                <w:sz w:val="20"/>
              </w:rPr>
              <w:t> </w:t>
            </w:r>
            <w:r>
              <w:rPr>
                <w:rFonts w:ascii="Arial"/>
                <w:sz w:val="20"/>
              </w:rPr>
              <w:t>Zurfi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Mining</w:t>
            </w:r>
            <w:r>
              <w:rPr>
                <w:rFonts w:ascii="Arial"/>
                <w:spacing w:val="-5"/>
                <w:sz w:val="20"/>
              </w:rPr>
              <w:t> </w:t>
            </w:r>
            <w:r>
              <w:rPr>
                <w:rFonts w:ascii="Arial"/>
                <w:spacing w:val="-1"/>
                <w:sz w:val="20"/>
              </w:rPr>
              <w:t>Ltd</w:t>
              <w:tab/>
            </w:r>
            <w:r>
              <w:rPr>
                <w:rFonts w:ascii="Arial"/>
                <w:spacing w:val="-1"/>
                <w:position w:val="2"/>
                <w:sz w:val="20"/>
              </w:rPr>
              <w:t>360,000</w:t>
            </w:r>
            <w:r>
              <w:rPr>
                <w:rFonts w:ascii="Arial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110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110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line="249" w:lineRule="exact"/>
              <w:ind w:right="129"/>
              <w:jc w:val="right"/>
              <w:rPr>
                <w:rFonts w:ascii="Calibri" w:hAnsi="Calibri" w:cs="Calibri" w:eastAsia="Calibri"/>
                <w:sz w:val="28"/>
                <w:szCs w:val="28"/>
              </w:rPr>
            </w:pPr>
            <w:r>
              <w:rPr>
                <w:rFonts w:ascii="Calibri"/>
                <w:b/>
                <w:spacing w:val="-1"/>
                <w:w w:val="95"/>
                <w:sz w:val="28"/>
              </w:rPr>
              <w:t>1,450,552,500</w:t>
            </w:r>
            <w:r>
              <w:rPr>
                <w:rFonts w:ascii="Calibri"/>
                <w:sz w:val="28"/>
              </w:rPr>
            </w:r>
          </w:p>
        </w:tc>
      </w:tr>
      <w:tr>
        <w:trPr>
          <w:trHeight w:val="286" w:hRule="exact"/>
        </w:trPr>
        <w:tc>
          <w:tcPr>
            <w:tcW w:w="110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110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110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110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110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110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110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110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110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110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110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110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110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110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 w:sz="6" w:space="0" w:color="auto"/>
            </w:tcBorders>
          </w:tcPr>
          <w:p>
            <w:pPr/>
          </w:p>
        </w:tc>
      </w:tr>
    </w:tbl>
    <w:p>
      <w:pPr>
        <w:spacing w:after="0"/>
        <w:sectPr>
          <w:pgSz w:w="15840" w:h="12240" w:orient="landscape"/>
          <w:pgMar w:top="1020" w:bottom="280" w:left="900" w:right="226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0"/>
        <w:gridCol w:w="7960"/>
        <w:gridCol w:w="2319"/>
      </w:tblGrid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</w:tbl>
    <w:p>
      <w:pPr>
        <w:spacing w:after="0"/>
        <w:sectPr>
          <w:pgSz w:w="15840" w:h="12240" w:orient="landscape"/>
          <w:pgMar w:top="1000" w:bottom="280" w:left="900" w:right="226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0"/>
        <w:gridCol w:w="7960"/>
        <w:gridCol w:w="2319"/>
      </w:tblGrid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</w:tbl>
    <w:p>
      <w:pPr>
        <w:spacing w:after="0"/>
        <w:sectPr>
          <w:pgSz w:w="15840" w:h="12240" w:orient="landscape"/>
          <w:pgMar w:top="1000" w:bottom="280" w:left="900" w:right="226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0"/>
        <w:gridCol w:w="7960"/>
        <w:gridCol w:w="2319"/>
      </w:tblGrid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</w:tbl>
    <w:p>
      <w:pPr>
        <w:spacing w:after="0"/>
        <w:sectPr>
          <w:pgSz w:w="15840" w:h="12240" w:orient="landscape"/>
          <w:pgMar w:top="1000" w:bottom="280" w:left="900" w:right="226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0"/>
        <w:gridCol w:w="7960"/>
        <w:gridCol w:w="2319"/>
      </w:tblGrid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</w:tbl>
    <w:p>
      <w:pPr>
        <w:spacing w:after="0"/>
        <w:sectPr>
          <w:pgSz w:w="15840" w:h="12240" w:orient="landscape"/>
          <w:pgMar w:top="1000" w:bottom="280" w:left="900" w:right="226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0"/>
        <w:gridCol w:w="7960"/>
        <w:gridCol w:w="2319"/>
      </w:tblGrid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</w:tbl>
    <w:p>
      <w:pPr>
        <w:spacing w:after="0"/>
        <w:sectPr>
          <w:pgSz w:w="15840" w:h="12240" w:orient="landscape"/>
          <w:pgMar w:top="1000" w:bottom="280" w:left="900" w:right="226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0"/>
        <w:gridCol w:w="7960"/>
        <w:gridCol w:w="2319"/>
      </w:tblGrid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7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</w:tr>
    </w:tbl>
    <w:sectPr>
      <w:pgSz w:w="15840" w:h="12240" w:orient="landscape"/>
      <w:pgMar w:top="1000" w:bottom="280" w:left="900" w:right="22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Abdulrahman Haruna</dc:creator>
  <dcterms:created xsi:type="dcterms:W3CDTF">2026-07-03T17:50:00Z</dcterms:created>
  <dcterms:modified xsi:type="dcterms:W3CDTF">2026-07-03T17:50:00Z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2024-11-14T00:00:00Z</vt:filetime>
  </property>
  <property fmtid="{D5CDD505-2E9C-101B-9397-08002B2CF9AE}" pid="3" name="LastSaved">
    <vt:filetime>2026-07-03T00:00:00Z</vt:filetime>
  </property>
</Properties>
</file>